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CED" w:rsidRPr="00490CED" w:rsidRDefault="00C7600D" w:rsidP="00490CED">
      <w:pPr>
        <w:spacing w:line="360" w:lineRule="auto"/>
        <w:ind w:left="360"/>
        <w:jc w:val="center"/>
        <w:rPr>
          <w:b/>
          <w:bCs/>
          <w:rtl/>
        </w:rPr>
      </w:pPr>
      <w:bookmarkStart w:id="0" w:name="_GoBack"/>
      <w:bookmarkEnd w:id="0"/>
      <w:r>
        <w:rPr>
          <w:rFonts w:cs="Arial" w:hint="cs"/>
          <w:b/>
          <w:bCs/>
          <w:rtl/>
          <w:lang w:bidi="ar-SA"/>
        </w:rPr>
        <w:t>مناقصة رقم</w:t>
      </w:r>
      <w:r w:rsidR="00490CED" w:rsidRPr="00490CED">
        <w:rPr>
          <w:rFonts w:hint="cs"/>
          <w:b/>
          <w:bCs/>
          <w:rtl/>
        </w:rPr>
        <w:t xml:space="preserve"> 111/2016</w:t>
      </w:r>
    </w:p>
    <w:p w:rsidR="00490CED" w:rsidRDefault="00C7600D" w:rsidP="00C7600D">
      <w:pPr>
        <w:pStyle w:val="a6"/>
        <w:spacing w:before="60"/>
        <w:ind w:left="360"/>
        <w:jc w:val="center"/>
        <w:rPr>
          <w:b/>
          <w:bCs/>
          <w:rtl/>
        </w:rPr>
      </w:pPr>
      <w:r>
        <w:rPr>
          <w:rFonts w:cstheme="minorBidi" w:hint="cs"/>
          <w:b/>
          <w:bCs/>
          <w:rtl/>
          <w:lang w:bidi="ar-SA"/>
        </w:rPr>
        <w:t xml:space="preserve">لتقديم خدمات تسجيل ونسخ </w:t>
      </w:r>
    </w:p>
    <w:p w:rsidR="00490CED" w:rsidRDefault="00490CED" w:rsidP="00C7600D">
      <w:pPr>
        <w:pStyle w:val="a6"/>
        <w:spacing w:before="60"/>
        <w:ind w:left="360"/>
        <w:rPr>
          <w:rtl/>
        </w:rPr>
      </w:pPr>
      <w:r w:rsidRPr="00490CED">
        <w:rPr>
          <w:b/>
          <w:bCs/>
          <w:rtl/>
        </w:rPr>
        <w:br/>
      </w:r>
      <w:r w:rsidR="00C7600D">
        <w:rPr>
          <w:rFonts w:cs="Arial" w:hint="cs"/>
          <w:rtl/>
          <w:lang w:bidi="ar-SA"/>
        </w:rPr>
        <w:t>سلطة اراضي اسرائيل</w:t>
      </w:r>
      <w:r>
        <w:rPr>
          <w:rFonts w:hint="cs"/>
          <w:rtl/>
        </w:rPr>
        <w:t xml:space="preserve"> (</w:t>
      </w:r>
      <w:r w:rsidR="00C7600D">
        <w:rPr>
          <w:rFonts w:cs="Arial" w:hint="cs"/>
          <w:rtl/>
          <w:lang w:bidi="ar-SA"/>
        </w:rPr>
        <w:t>فيما يلي</w:t>
      </w:r>
      <w:r>
        <w:rPr>
          <w:rFonts w:hint="cs"/>
          <w:rtl/>
        </w:rPr>
        <w:t>: "</w:t>
      </w:r>
      <w:r w:rsidR="00C7600D">
        <w:rPr>
          <w:rFonts w:cs="Arial" w:hint="cs"/>
          <w:b/>
          <w:bCs/>
          <w:rtl/>
          <w:lang w:bidi="ar-SA"/>
        </w:rPr>
        <w:t>السلطة</w:t>
      </w:r>
      <w:r w:rsidRPr="00E05989">
        <w:rPr>
          <w:b/>
          <w:bCs/>
          <w:rtl/>
        </w:rPr>
        <w:t>"</w:t>
      </w:r>
      <w:r>
        <w:rPr>
          <w:rFonts w:hint="cs"/>
          <w:rtl/>
        </w:rPr>
        <w:t xml:space="preserve">) </w:t>
      </w:r>
      <w:r w:rsidR="00C7600D">
        <w:rPr>
          <w:rFonts w:cstheme="minorBidi" w:hint="cs"/>
          <w:rtl/>
          <w:lang w:bidi="ar-SA"/>
        </w:rPr>
        <w:t xml:space="preserve">تطلب بهذا عروض لتقديم خدمات تسجيل ونسخ </w:t>
      </w:r>
    </w:p>
    <w:p w:rsidR="00490CED" w:rsidRDefault="00C7600D" w:rsidP="00C7600D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>الخدمات المطلوبة, تشمل تسجيل, تسجيل ونسخ, نسخ, لجلسات التي قسم منها هي جلسات متعددة المشتركين</w:t>
      </w:r>
      <w:r w:rsidR="00490CED">
        <w:rPr>
          <w:rFonts w:hint="cs"/>
          <w:rtl/>
        </w:rPr>
        <w:t>.</w:t>
      </w:r>
    </w:p>
    <w:p w:rsidR="006E6866" w:rsidRDefault="00C7600D" w:rsidP="00C7600D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يحق تقديم عرض لهذه المناقصة, لفرد وكيل معتمد او لشركة التي قامت بتقديم خدمات تسجيل ونسخ خلال السنوات </w:t>
      </w:r>
      <w:r w:rsidR="00490CED">
        <w:rPr>
          <w:rFonts w:hint="cs"/>
          <w:rtl/>
        </w:rPr>
        <w:t xml:space="preserve">2013-2015 </w:t>
      </w:r>
      <w:r>
        <w:rPr>
          <w:rFonts w:cstheme="minorBidi" w:hint="cs"/>
          <w:rtl/>
          <w:lang w:bidi="ar-SA"/>
        </w:rPr>
        <w:t>لثلاثة مكاتب حكومية. يجب على مقدم العرض ان يملك جميع التصاريح المطلوبة بحسب قانون معاملات هيئات عامة</w:t>
      </w:r>
      <w:r>
        <w:rPr>
          <w:rFonts w:hint="cs"/>
          <w:rtl/>
        </w:rPr>
        <w:t xml:space="preserve"> </w:t>
      </w:r>
      <w:r w:rsidR="006E6866" w:rsidRPr="00AD1733">
        <w:rPr>
          <w:rtl/>
        </w:rPr>
        <w:t>–</w:t>
      </w:r>
      <w:r w:rsidR="006E6866" w:rsidRPr="00AD1733">
        <w:rPr>
          <w:rFonts w:hint="cs"/>
          <w:rtl/>
        </w:rPr>
        <w:t xml:space="preserve"> 1976.</w:t>
      </w:r>
    </w:p>
    <w:p w:rsidR="00490CED" w:rsidRDefault="00C7600D" w:rsidP="00C7600D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فترة التواصل ستكون حتى يوم </w:t>
      </w:r>
      <w:r w:rsidR="00D71E85">
        <w:rPr>
          <w:rFonts w:hint="cs"/>
          <w:rtl/>
        </w:rPr>
        <w:t xml:space="preserve">31/12/2016. </w:t>
      </w:r>
      <w:r>
        <w:rPr>
          <w:rFonts w:cstheme="minorBidi" w:hint="cs"/>
          <w:rtl/>
          <w:lang w:bidi="ar-SA"/>
        </w:rPr>
        <w:t>يحق للسلطة تمديد فترة تقديم الخدمة لفترة اضافية او لفترات اضافية حتى فترة كلية لمدة خمس سنوات كما هو مفصل في مستندات المناقصة</w:t>
      </w:r>
      <w:r w:rsidR="00D71E85">
        <w:rPr>
          <w:rFonts w:hint="cs"/>
          <w:rtl/>
        </w:rPr>
        <w:t>.</w:t>
      </w:r>
      <w:r w:rsidR="0056540D">
        <w:rPr>
          <w:rFonts w:hint="cs"/>
          <w:rtl/>
        </w:rPr>
        <w:t xml:space="preserve"> </w:t>
      </w:r>
    </w:p>
    <w:p w:rsidR="00490CED" w:rsidRDefault="00C7600D" w:rsidP="00C7600D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المجال المتوقع للخدمات موضوع هذه المناقصة هو حوالي </w:t>
      </w:r>
      <w:r w:rsidR="00490CED">
        <w:rPr>
          <w:rFonts w:hint="cs"/>
          <w:rtl/>
        </w:rPr>
        <w:t xml:space="preserve">- 4 </w:t>
      </w:r>
      <w:r>
        <w:rPr>
          <w:rFonts w:cstheme="minorBidi" w:hint="cs"/>
          <w:rtl/>
          <w:lang w:bidi="ar-SA"/>
        </w:rPr>
        <w:t xml:space="preserve">جلسات في الشهر التي قسم منها في مجال قليل من المشاركين. المجال المالي المتوقع للخدمات هو حوالي </w:t>
      </w:r>
      <w:r w:rsidR="00490CED">
        <w:rPr>
          <w:rFonts w:hint="cs"/>
          <w:rtl/>
        </w:rPr>
        <w:t xml:space="preserve">-80,000 </w:t>
      </w:r>
      <w:r>
        <w:rPr>
          <w:rFonts w:cs="Arial" w:hint="cs"/>
          <w:rtl/>
          <w:lang w:bidi="ar-SA"/>
        </w:rPr>
        <w:t>ش.ج. للسنة</w:t>
      </w:r>
      <w:r w:rsidR="00490CED">
        <w:rPr>
          <w:rFonts w:hint="cs"/>
          <w:rtl/>
        </w:rPr>
        <w:t>.</w:t>
      </w:r>
    </w:p>
    <w:p w:rsidR="00D71E85" w:rsidRDefault="00C7600D" w:rsidP="001C4CB6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يمكن انزال المناقصة, مجانا, من موقع الانترنت التابع للسلطة على العنوان </w:t>
      </w:r>
      <w:hyperlink r:id="rId8" w:history="1">
        <w:r w:rsidR="00D71E85" w:rsidRPr="00AD2539">
          <w:t>www.land.gov.il</w:t>
        </w:r>
      </w:hyperlink>
      <w:r w:rsidR="00D71E85">
        <w:t xml:space="preserve"> </w:t>
      </w:r>
      <w:r w:rsidR="00D71E85">
        <w:rPr>
          <w:rFonts w:hint="cs"/>
          <w:rtl/>
        </w:rPr>
        <w:t xml:space="preserve"> </w:t>
      </w:r>
      <w:r w:rsidR="001C4CB6">
        <w:rPr>
          <w:rFonts w:cstheme="minorBidi" w:hint="cs"/>
          <w:rtl/>
          <w:lang w:bidi="ar-SA"/>
        </w:rPr>
        <w:t>او من موقع الانترنت التابع لدائرة الممتلكات الحكومية على العنوان</w:t>
      </w:r>
      <w:r w:rsidR="00D71E85">
        <w:rPr>
          <w:rFonts w:hint="cs"/>
          <w:rtl/>
        </w:rPr>
        <w:t xml:space="preserve">: </w:t>
      </w:r>
      <w:hyperlink r:id="rId9" w:history="1">
        <w:r w:rsidR="00D71E85" w:rsidRPr="00AD2539">
          <w:t>www.mr.gov.il</w:t>
        </w:r>
      </w:hyperlink>
      <w:r w:rsidR="00D71E85">
        <w:rPr>
          <w:rFonts w:hint="cs"/>
          <w:rtl/>
        </w:rPr>
        <w:t>.</w:t>
      </w:r>
    </w:p>
    <w:p w:rsidR="00D71E85" w:rsidRDefault="001C4CB6" w:rsidP="001C4CB6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يمكن التوجه باسئلة الاستيضاح حتى يوم </w:t>
      </w:r>
      <w:r w:rsidR="00A37E65">
        <w:rPr>
          <w:rFonts w:hint="cs"/>
          <w:rtl/>
        </w:rPr>
        <w:t>2</w:t>
      </w:r>
      <w:r w:rsidR="00490CED">
        <w:rPr>
          <w:rFonts w:hint="cs"/>
          <w:rtl/>
        </w:rPr>
        <w:t>4</w:t>
      </w:r>
      <w:r w:rsidR="00A37E65">
        <w:rPr>
          <w:rFonts w:hint="cs"/>
          <w:rtl/>
        </w:rPr>
        <w:t>/0</w:t>
      </w:r>
      <w:r w:rsidR="00490CED">
        <w:rPr>
          <w:rFonts w:hint="cs"/>
          <w:rtl/>
        </w:rPr>
        <w:t>2</w:t>
      </w:r>
      <w:r w:rsidR="00A37E65">
        <w:rPr>
          <w:rFonts w:hint="cs"/>
          <w:rtl/>
        </w:rPr>
        <w:t>/16</w:t>
      </w:r>
      <w:r w:rsidR="00D71E85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فقط لعنوان البريد الالكتروني</w:t>
      </w:r>
      <w:r w:rsidR="00D71E85" w:rsidRPr="00A37E65">
        <w:rPr>
          <w:rFonts w:hint="cs"/>
          <w:color w:val="auto"/>
          <w:rtl/>
        </w:rPr>
        <w:t xml:space="preserve">: </w:t>
      </w:r>
      <w:r w:rsidR="00490CED">
        <w:rPr>
          <w:color w:val="auto"/>
        </w:rPr>
        <w:t>idanw</w:t>
      </w:r>
      <w:r w:rsidR="00A37E65" w:rsidRPr="00A37E65">
        <w:rPr>
          <w:color w:val="auto"/>
        </w:rPr>
        <w:t>@land.gov.il</w:t>
      </w:r>
      <w:r w:rsidR="00DC4C16">
        <w:rPr>
          <w:rFonts w:hint="cs"/>
          <w:rtl/>
        </w:rPr>
        <w:t>,</w:t>
      </w:r>
      <w:r w:rsidR="00D71E85"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الردود على اسئلة الاستيضاح ستعلن حتى يوم </w:t>
      </w:r>
      <w:r w:rsidR="00A37E65">
        <w:rPr>
          <w:rFonts w:hint="cs"/>
          <w:rtl/>
        </w:rPr>
        <w:t>0</w:t>
      </w:r>
      <w:r w:rsidR="00490CED">
        <w:rPr>
          <w:rFonts w:hint="cs"/>
          <w:rtl/>
        </w:rPr>
        <w:t>2</w:t>
      </w:r>
      <w:r w:rsidR="00A37E65">
        <w:rPr>
          <w:rFonts w:hint="cs"/>
          <w:rtl/>
        </w:rPr>
        <w:t>/0</w:t>
      </w:r>
      <w:r w:rsidR="00490CED">
        <w:rPr>
          <w:rFonts w:hint="cs"/>
          <w:rtl/>
        </w:rPr>
        <w:t>3</w:t>
      </w:r>
      <w:r w:rsidR="00A37E65">
        <w:rPr>
          <w:rFonts w:hint="cs"/>
          <w:rtl/>
        </w:rPr>
        <w:t>/16</w:t>
      </w:r>
      <w:r w:rsidR="004E4B0B">
        <w:rPr>
          <w:rFonts w:hint="cs"/>
        </w:rPr>
        <w:t xml:space="preserve"> </w:t>
      </w:r>
      <w:r w:rsidR="00D71E85"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>في موقع الانترنت التابع لسلطة اراضي اسرائيل وفي موقع الانترنت التابع لدائرة الممتلكات الحكومية</w:t>
      </w:r>
      <w:r w:rsidR="004E4B0B">
        <w:rPr>
          <w:rFonts w:hint="cs"/>
          <w:rtl/>
        </w:rPr>
        <w:t>.</w:t>
      </w:r>
    </w:p>
    <w:p w:rsidR="004E4B0B" w:rsidRDefault="001C4CB6" w:rsidP="001C4CB6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 xml:space="preserve">الموعد الاخير لتقديم العروض هو </w:t>
      </w:r>
      <w:r w:rsidR="00A37E65">
        <w:rPr>
          <w:rFonts w:hint="cs"/>
          <w:rtl/>
        </w:rPr>
        <w:t>1</w:t>
      </w:r>
      <w:r w:rsidR="00490CED">
        <w:rPr>
          <w:rFonts w:hint="cs"/>
          <w:rtl/>
        </w:rPr>
        <w:t>4</w:t>
      </w:r>
      <w:r w:rsidR="00A37E65">
        <w:rPr>
          <w:rFonts w:hint="cs"/>
          <w:rtl/>
        </w:rPr>
        <w:t>/0</w:t>
      </w:r>
      <w:r w:rsidR="00490CED">
        <w:rPr>
          <w:rFonts w:hint="cs"/>
          <w:rtl/>
        </w:rPr>
        <w:t>3</w:t>
      </w:r>
      <w:r w:rsidR="00A37E65">
        <w:rPr>
          <w:rFonts w:hint="cs"/>
          <w:rtl/>
        </w:rPr>
        <w:t>/16</w:t>
      </w:r>
      <w:r w:rsidR="004E4B0B"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الساعة</w:t>
      </w:r>
      <w:r w:rsidR="004E4B0B">
        <w:rPr>
          <w:rFonts w:hint="cs"/>
          <w:rtl/>
        </w:rPr>
        <w:t xml:space="preserve"> 12:00.</w:t>
      </w:r>
    </w:p>
    <w:p w:rsidR="004E4B0B" w:rsidRDefault="001C4CB6" w:rsidP="001C4CB6">
      <w:pPr>
        <w:pStyle w:val="a6"/>
        <w:numPr>
          <w:ilvl w:val="0"/>
          <w:numId w:val="9"/>
        </w:numPr>
        <w:spacing w:before="60"/>
        <w:jc w:val="both"/>
      </w:pPr>
      <w:r>
        <w:rPr>
          <w:rFonts w:cstheme="minorBidi" w:hint="cs"/>
          <w:rtl/>
          <w:lang w:bidi="ar-SA"/>
        </w:rPr>
        <w:t>المواضيع المذكورة في هذا الاعلان هي للمعرفة فقط, المذكور في مستندات المناقصة وفقط المذكور هناك هو الملزم</w:t>
      </w:r>
      <w:r w:rsidR="004E4B0B">
        <w:rPr>
          <w:rFonts w:hint="cs"/>
          <w:rtl/>
        </w:rPr>
        <w:t>.</w:t>
      </w:r>
    </w:p>
    <w:p w:rsidR="004E4B0B" w:rsidRDefault="004E4B0B" w:rsidP="004E4B0B">
      <w:pPr>
        <w:pStyle w:val="ab"/>
        <w:spacing w:line="240" w:lineRule="auto"/>
        <w:rPr>
          <w:rtl/>
        </w:rPr>
      </w:pPr>
    </w:p>
    <w:p w:rsidR="00194B2E" w:rsidRDefault="00194B2E" w:rsidP="00DA53F0">
      <w:pPr>
        <w:pStyle w:val="ab"/>
        <w:spacing w:line="240" w:lineRule="auto"/>
        <w:ind w:left="1080"/>
        <w:rPr>
          <w:rtl/>
        </w:rPr>
      </w:pPr>
    </w:p>
    <w:sectPr w:rsidR="00194B2E" w:rsidSect="009B2AB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3606" w:rsidRDefault="00C73606" w:rsidP="0038772F">
      <w:pPr>
        <w:spacing w:after="0" w:line="240" w:lineRule="auto"/>
      </w:pPr>
      <w:r>
        <w:separator/>
      </w:r>
    </w:p>
  </w:endnote>
  <w:endnote w:type="continuationSeparator" w:id="0">
    <w:p w:rsidR="00C73606" w:rsidRDefault="00C73606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9B2ABA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9B2ABA" w:rsidP="009B2AB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="007B54E0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="007B54E0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C06239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7B54E0"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 w:rsidR="00150F36">
      <w:fldChar w:fldCharType="begin"/>
    </w:r>
    <w:r w:rsidR="00150F36">
      <w:instrText xml:space="preserve"> NUMPAGES  \* MERGEFORMAT </w:instrText>
    </w:r>
    <w:r w:rsidR="00150F36">
      <w:fldChar w:fldCharType="separate"/>
    </w:r>
    <w:r w:rsidR="00C06239" w:rsidRPr="00C06239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150F36"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9B2ABA" w:rsidRDefault="009B2ABA" w:rsidP="009B2AB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9B2ABA" w:rsidRDefault="009B2ABA" w:rsidP="009B2AB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9B2ABA" w:rsidRDefault="009B2ABA" w:rsidP="009B2AB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9B2ABA" w:rsidRPr="00AE2AEF" w:rsidRDefault="009B2ABA" w:rsidP="009B2AB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DBB5666923A74B9EA45CB1EC47414714"/>
      </w:placeholder>
    </w:sdtPr>
    <w:sdtEndPr/>
    <w:sdtContent>
      <w:p w:rsidR="009B2ABA" w:rsidRPr="00C638A6" w:rsidRDefault="00150F36" w:rsidP="009B2ABA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0"/>
                  <wp:wrapNone/>
                  <wp:docPr id="18" name="Text Box 1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B2ABA" w:rsidRPr="000B44ED" w:rsidRDefault="00150F36" w:rsidP="009B2ABA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text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חטיבת השמירה על הקרקע</w:t>
                                  </w:r>
                                </w:sdtContent>
                              </w:sdt>
                            </w:p>
                            <w:p w:rsidR="009B2ABA" w:rsidRPr="008F23E2" w:rsidRDefault="00150F36" w:rsidP="009B2ABA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2600, ירושלים 9438622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9B2ABA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073-2021339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</w:sdtPr>
                                <w:sdtEndPr/>
                                <w:sdtContent>
                                  <w:r w:rsidR="009B2ABA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073-2021502</w:t>
                                  </w:r>
                                </w:sdtContent>
                              </w:sdt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9B2ABA" w:rsidRPr="007E1890" w:rsidRDefault="00150F36" w:rsidP="009B2ABA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9B2ABA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9B2ABA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9B2ABA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9B2ABA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9B2ABA" w:rsidRDefault="009B2ABA" w:rsidP="009B2ABA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" o:spid="_x0000_s1026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sNFtwIAALs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" filled="f" stroked="f">
                  <v:textbox>
                    <w:txbxContent>
                      <w:p w:rsidR="009B2ABA" w:rsidRPr="000B44ED" w:rsidRDefault="00150F36" w:rsidP="009B2ABA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text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חטיבת השמירה על הקרקע</w:t>
                            </w:r>
                          </w:sdtContent>
                        </w:sdt>
                      </w:p>
                      <w:p w:rsidR="009B2ABA" w:rsidRPr="008F23E2" w:rsidRDefault="00150F36" w:rsidP="009B2ABA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2600, ירושלים 9438622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9B2ABA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073-2021339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</w:sdtPr>
                          <w:sdtEndPr/>
                          <w:sdtContent>
                            <w:r w:rsidR="009B2ABA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073-2021502</w:t>
                            </w:r>
                          </w:sdtContent>
                        </w:sdt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9B2ABA" w:rsidRPr="007E1890" w:rsidRDefault="00150F36" w:rsidP="009B2ABA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9B2ABA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9B2ABA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9B2ABA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9B2ABA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9B2ABA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9B2ABA" w:rsidRDefault="009B2ABA" w:rsidP="009B2ABA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0" r="11430" b="3810"/>
                  <wp:wrapNone/>
                  <wp:docPr id="17" name="Text Box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9B2ABA" w:rsidRDefault="009B2ABA" w:rsidP="009B2ABA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13" o:spid="_x0000_s1027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DUcswIAALM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KfUNRyzAgAAswUAAA4A&#10;AAAAAAAAAAAAAAAALgIAAGRycy9lMm9Eb2MueG1sUEsBAi0AFAAGAAgAAAAhAIMKOQzcAAAABwEA&#10;AA8AAAAAAAAAAAAAAAAADQUAAGRycy9kb3ducmV2LnhtbFBLBQYAAAAABAAEAPMAAAAWBgAAAAA=&#10;" filled="f" stroked="f">
                  <v:textbox inset="0,0,0,0">
                    <w:txbxContent>
                      <w:p w:rsidR="009B2ABA" w:rsidRDefault="009B2ABA" w:rsidP="009B2ABA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3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635" b="635"/>
                  <wp:wrapNone/>
                  <wp:docPr id="12" name="Group 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9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10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3D9505BB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HOdgIwAMAAJATAAAOAAAAAAAAAAAAAAAA&#10;AC4CAABkcnMvZTJvRG9jLnhtbFBLAQItABQABgAIAAAAIQD1n8a34QAAAAsBAAAPAAAAAAAAAAAA&#10;AAAAABoGAABkcnMvZG93bnJldi54bWxQSwUGAAAAAAQABADzAAAAKAcAAAAA&#10;">
    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150F36" w:rsidP="009B2ABA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0"/>
              <wp:wrapNone/>
              <wp:docPr id="1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2ABA" w:rsidRPr="000B44ED" w:rsidRDefault="00150F36" w:rsidP="009B2ABA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alias w:val="   "/>
                              <w:tag w:val="txtYechida"/>
                              <w:id w:val="587580918"/>
                              <w:placeholder>
                                <w:docPart w:val="FD7BF03F6BDA41E5A26ED196B5AB2C71"/>
                              </w:placeholder>
                              <w:text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pacing w:val="-4"/>
                                  <w:sz w:val="17"/>
                                  <w:szCs w:val="17"/>
                                  <w:rtl/>
                                </w:rPr>
                                <w:t>חטיבת השמירה על הקרקע</w:t>
                              </w:r>
                            </w:sdtContent>
                          </w:sdt>
                        </w:p>
                        <w:p w:rsidR="009B2ABA" w:rsidRPr="008F23E2" w:rsidRDefault="00150F36" w:rsidP="009B2ABA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-974918454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2600, ירושלים 9438622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1954749907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2033922609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9B2ABA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-771629955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073-2021339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350992850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539180220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1246069588"/>
                            </w:sdtPr>
                            <w:sdtEndPr/>
                            <w:sdtContent>
                              <w:r w:rsidR="009B2ABA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073-2021502</w:t>
                              </w:r>
                            </w:sdtContent>
                          </w:sdt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:rsidR="009B2ABA" w:rsidRPr="007E1890" w:rsidRDefault="00150F36" w:rsidP="009B2ABA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9B2ABA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9B2AB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B2ABA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B2ABA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9B2AB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9B2AB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9B2AB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9B2ABA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9B2ABA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9B2ABA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:rsidR="009B2ABA" w:rsidRDefault="009B2ABA" w:rsidP="009B2ABA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1920861003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8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NfhugIAAME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" filled="f" stroked="f">
              <v:textbox>
                <w:txbxContent>
                  <w:p w:rsidR="009B2ABA" w:rsidRPr="000B44ED" w:rsidRDefault="00150F36" w:rsidP="009B2ABA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7"/>
                          <w:szCs w:val="17"/>
                          <w:rtl/>
                        </w:rPr>
                        <w:alias w:val="   "/>
                        <w:tag w:val="txtYechida"/>
                        <w:id w:val="587580918"/>
                        <w:placeholder>
                          <w:docPart w:val="FD7BF03F6BDA41E5A26ED196B5AB2C71"/>
                        </w:placeholder>
                        <w:text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pacing w:val="-4"/>
                            <w:sz w:val="17"/>
                            <w:szCs w:val="17"/>
                            <w:rtl/>
                          </w:rPr>
                          <w:t>חטיבת השמירה על הקרקע</w:t>
                        </w:r>
                      </w:sdtContent>
                    </w:sdt>
                  </w:p>
                  <w:p w:rsidR="009B2ABA" w:rsidRPr="008F23E2" w:rsidRDefault="00150F36" w:rsidP="009B2ABA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-974918454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2600, ירושלים 9438622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1954749907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2033922609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9B2ABA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-771629955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073-2021339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350992850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539180220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1246069588"/>
                      </w:sdtPr>
                      <w:sdtEndPr/>
                      <w:sdtContent>
                        <w:r w:rsidR="009B2ABA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073-2021502</w:t>
                        </w:r>
                      </w:sdtContent>
                    </w:sdt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:rsidR="009B2ABA" w:rsidRPr="007E1890" w:rsidRDefault="00150F36" w:rsidP="009B2ABA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9B2ABA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9B2ABA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9B2ABA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9B2ABA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9B2ABA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9B2ABA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9B2ABA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9B2ABA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9B2ABA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9B2ABA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:rsidR="009B2ABA" w:rsidRDefault="009B2ABA" w:rsidP="009B2ABA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1920861003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0" r="11430" b="3810"/>
              <wp:wrapNone/>
              <wp:docPr id="10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2ABA" w:rsidRDefault="009B2ABA" w:rsidP="009B2ABA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29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J7oswIAALI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JWsnuizAgAAsg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:rsidR="009B2ABA" w:rsidRDefault="009B2ABA" w:rsidP="009B2ABA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3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635" b="635"/>
              <wp:wrapNone/>
              <wp:docPr id="5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2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3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4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5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0743DE5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CmiLHmwAMAAIgTAAAOAAAAAAAAAAAAAAAA&#10;AC4CAABkcnMvZTJvRG9jLnhtbFBLAQItABQABgAIAAAAIQD1n8a34QAAAAsBAAAPAAAAAAAAAAAA&#10;AAAAABoGAABkcnMvZG93bnJldi54bWxQSwUGAAAAAAQABADzAAAAKAcAAAAA&#10;">
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3606" w:rsidRDefault="00C73606" w:rsidP="0038772F">
      <w:pPr>
        <w:spacing w:after="0" w:line="240" w:lineRule="auto"/>
      </w:pPr>
      <w:r>
        <w:separator/>
      </w:r>
    </w:p>
  </w:footnote>
  <w:footnote w:type="continuationSeparator" w:id="0">
    <w:p w:rsidR="00C73606" w:rsidRDefault="00C73606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9B2ABA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9B2ABA" w:rsidP="009B2ABA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2ABA" w:rsidRDefault="009B2ABA" w:rsidP="009B2ABA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9B2ABA" w:rsidRDefault="009B2ABA" w:rsidP="009B2ABA">
    <w:pPr>
      <w:pStyle w:val="a6"/>
    </w:pPr>
  </w:p>
  <w:p w:rsidR="009B2ABA" w:rsidRDefault="009B2ABA" w:rsidP="009B2ABA">
    <w:pPr>
      <w:pStyle w:val="a6"/>
    </w:pPr>
  </w:p>
  <w:p w:rsidR="009B2ABA" w:rsidRPr="001B73D5" w:rsidRDefault="00150F36" w:rsidP="009B2ABA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FD7BF03F6BDA41E5A26ED196B5AB2C71"/>
        </w:placeholder>
        <w:showingPlcHdr/>
      </w:sdtPr>
      <w:sdtEndPr/>
      <w:sdtContent>
        <w:r w:rsidR="009B2ABA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E51BA3"/>
    <w:multiLevelType w:val="hybridMultilevel"/>
    <w:tmpl w:val="832EF6E8"/>
    <w:lvl w:ilvl="0" w:tplc="EE025C20">
      <w:start w:val="1"/>
      <w:numFmt w:val="hebrew1"/>
      <w:lvlText w:val="%1."/>
      <w:lvlJc w:val="center"/>
      <w:pPr>
        <w:ind w:left="1440" w:hanging="360"/>
      </w:pPr>
      <w:rPr>
        <w:rFonts w:hint="default"/>
        <w:b w:val="0"/>
        <w:bCs w:val="0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DCD4D0F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2DF43186"/>
    <w:multiLevelType w:val="hybridMultilevel"/>
    <w:tmpl w:val="14E031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636FA7"/>
    <w:multiLevelType w:val="hybridMultilevel"/>
    <w:tmpl w:val="5D5E5444"/>
    <w:lvl w:ilvl="0" w:tplc="BDD66C7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EC3C0C"/>
    <w:multiLevelType w:val="hybridMultilevel"/>
    <w:tmpl w:val="CABC3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88F0D812">
      <w:start w:val="1"/>
      <w:numFmt w:val="hebrew1"/>
      <w:lvlText w:val="%2."/>
      <w:lvlJc w:val="center"/>
      <w:pPr>
        <w:ind w:left="1440" w:hanging="360"/>
      </w:pPr>
      <w:rPr>
        <w:rFonts w:hint="default"/>
        <w:b w:val="0"/>
        <w:bCs w:val="0"/>
        <w:szCs w:val="22"/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E02392"/>
    <w:multiLevelType w:val="hybridMultilevel"/>
    <w:tmpl w:val="9AB46168"/>
    <w:lvl w:ilvl="0" w:tplc="E174CCA6">
      <w:start w:val="1"/>
      <w:numFmt w:val="hebrew1"/>
      <w:lvlText w:val="%1."/>
      <w:lvlJc w:val="center"/>
      <w:pPr>
        <w:ind w:left="72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4E2D26"/>
    <w:multiLevelType w:val="hybridMultilevel"/>
    <w:tmpl w:val="4BB27446"/>
    <w:lvl w:ilvl="0" w:tplc="95289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243287"/>
    <w:multiLevelType w:val="hybridMultilevel"/>
    <w:tmpl w:val="2292893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014528E"/>
    <w:multiLevelType w:val="hybridMultilevel"/>
    <w:tmpl w:val="25D60D96"/>
    <w:lvl w:ilvl="0" w:tplc="6A54B69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502713A"/>
    <w:multiLevelType w:val="hybridMultilevel"/>
    <w:tmpl w:val="0D0E392A"/>
    <w:lvl w:ilvl="0" w:tplc="3FB679BE">
      <w:start w:val="1"/>
      <w:numFmt w:val="hebrew1"/>
      <w:lvlText w:val="%1."/>
      <w:lvlJc w:val="center"/>
      <w:pPr>
        <w:ind w:left="720" w:hanging="360"/>
      </w:pPr>
      <w:rPr>
        <w:rFonts w:hint="default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6AA0FB3"/>
    <w:multiLevelType w:val="multilevel"/>
    <w:tmpl w:val="736EE1F4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0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1" w15:restartNumberingAfterBreak="0">
    <w:nsid w:val="61AA7BBE"/>
    <w:multiLevelType w:val="multilevel"/>
    <w:tmpl w:val="761E02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590" w:hanging="360"/>
      </w:pPr>
      <w:rPr>
        <w:rFonts w:ascii="Times New Roman" w:eastAsia="Times New Roman" w:hAnsi="Times New Roman" w:cs="David"/>
        <w:sz w:val="20"/>
        <w:szCs w:val="20"/>
      </w:rPr>
    </w:lvl>
    <w:lvl w:ilvl="2">
      <w:start w:val="1"/>
      <w:numFmt w:val="decimal"/>
      <w:lvlText w:val="%1.%2.%3"/>
      <w:lvlJc w:val="left"/>
      <w:pPr>
        <w:ind w:left="31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4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280" w:hanging="1440"/>
      </w:pPr>
      <w:rPr>
        <w:rFonts w:hint="default"/>
      </w:rPr>
    </w:lvl>
  </w:abstractNum>
  <w:abstractNum w:abstractNumId="12" w15:restartNumberingAfterBreak="0">
    <w:nsid w:val="63E92A82"/>
    <w:multiLevelType w:val="hybridMultilevel"/>
    <w:tmpl w:val="E5905492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216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0151FAD"/>
    <w:multiLevelType w:val="hybridMultilevel"/>
    <w:tmpl w:val="257ECDAE"/>
    <w:lvl w:ilvl="0" w:tplc="72E88C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76D2314A"/>
    <w:multiLevelType w:val="hybridMultilevel"/>
    <w:tmpl w:val="4D7018AA"/>
    <w:lvl w:ilvl="0" w:tplc="04090001">
      <w:start w:val="1"/>
      <w:numFmt w:val="bullet"/>
      <w:lvlText w:val=""/>
      <w:lvlJc w:val="left"/>
      <w:pPr>
        <w:ind w:left="25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0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7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6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324" w:hanging="360"/>
      </w:pPr>
      <w:rPr>
        <w:rFonts w:ascii="Wingdings" w:hAnsi="Wingdings" w:hint="default"/>
      </w:rPr>
    </w:lvl>
  </w:abstractNum>
  <w:abstractNum w:abstractNumId="15" w15:restartNumberingAfterBreak="0">
    <w:nsid w:val="7BA41A0D"/>
    <w:multiLevelType w:val="hybridMultilevel"/>
    <w:tmpl w:val="554E2652"/>
    <w:lvl w:ilvl="0" w:tplc="5C36F3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3"/>
  </w:num>
  <w:num w:numId="4">
    <w:abstractNumId w:val="6"/>
  </w:num>
  <w:num w:numId="5">
    <w:abstractNumId w:val="14"/>
  </w:num>
  <w:num w:numId="6">
    <w:abstractNumId w:val="1"/>
  </w:num>
  <w:num w:numId="7">
    <w:abstractNumId w:val="8"/>
  </w:num>
  <w:num w:numId="8">
    <w:abstractNumId w:val="15"/>
  </w:num>
  <w:num w:numId="9">
    <w:abstractNumId w:val="2"/>
  </w:num>
  <w:num w:numId="10">
    <w:abstractNumId w:val="10"/>
  </w:num>
  <w:num w:numId="11">
    <w:abstractNumId w:val="11"/>
  </w:num>
  <w:num w:numId="12">
    <w:abstractNumId w:val="9"/>
  </w:num>
  <w:num w:numId="13">
    <w:abstractNumId w:val="5"/>
  </w:num>
  <w:num w:numId="14">
    <w:abstractNumId w:val="4"/>
  </w:num>
  <w:num w:numId="15">
    <w:abstractNumId w:val="12"/>
  </w:num>
  <w:num w:numId="16">
    <w:abstractNumId w:val="7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attachedTemplate r:id="rId1"/>
  <w:defaultTabStop w:val="720"/>
  <w:characterSpacingControl w:val="doNotCompress"/>
  <w:hdrShapeDefaults>
    <o:shapedefaults v:ext="edit" spidmax="4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B13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929EF"/>
    <w:rsid w:val="00094A82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50F36"/>
    <w:rsid w:val="00161582"/>
    <w:rsid w:val="001709FD"/>
    <w:rsid w:val="00183B82"/>
    <w:rsid w:val="0018777D"/>
    <w:rsid w:val="00194B2E"/>
    <w:rsid w:val="00195712"/>
    <w:rsid w:val="001A0627"/>
    <w:rsid w:val="001A1D6C"/>
    <w:rsid w:val="001B1485"/>
    <w:rsid w:val="001B5011"/>
    <w:rsid w:val="001C204E"/>
    <w:rsid w:val="001C29D8"/>
    <w:rsid w:val="001C2F8C"/>
    <w:rsid w:val="001C4CB6"/>
    <w:rsid w:val="001C4CCC"/>
    <w:rsid w:val="001E362E"/>
    <w:rsid w:val="001F2837"/>
    <w:rsid w:val="00203EBB"/>
    <w:rsid w:val="00211033"/>
    <w:rsid w:val="002215C9"/>
    <w:rsid w:val="00223DB6"/>
    <w:rsid w:val="00230191"/>
    <w:rsid w:val="00230DBD"/>
    <w:rsid w:val="002353D8"/>
    <w:rsid w:val="002474C1"/>
    <w:rsid w:val="0025016F"/>
    <w:rsid w:val="0026142B"/>
    <w:rsid w:val="00276273"/>
    <w:rsid w:val="00290088"/>
    <w:rsid w:val="002904A1"/>
    <w:rsid w:val="00293E7B"/>
    <w:rsid w:val="002A2A7C"/>
    <w:rsid w:val="002A5557"/>
    <w:rsid w:val="002A612E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36AB"/>
    <w:rsid w:val="00393F16"/>
    <w:rsid w:val="00394A3A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1ACA"/>
    <w:rsid w:val="00434183"/>
    <w:rsid w:val="00435676"/>
    <w:rsid w:val="0044761F"/>
    <w:rsid w:val="0045470E"/>
    <w:rsid w:val="004630A7"/>
    <w:rsid w:val="00482309"/>
    <w:rsid w:val="00486F2D"/>
    <w:rsid w:val="00490CED"/>
    <w:rsid w:val="0049468E"/>
    <w:rsid w:val="00497144"/>
    <w:rsid w:val="004A417F"/>
    <w:rsid w:val="004D5B2C"/>
    <w:rsid w:val="004E2815"/>
    <w:rsid w:val="004E4B0B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12D6"/>
    <w:rsid w:val="00554974"/>
    <w:rsid w:val="0056540D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537FC"/>
    <w:rsid w:val="00654494"/>
    <w:rsid w:val="00657DC1"/>
    <w:rsid w:val="00661BDF"/>
    <w:rsid w:val="006630D6"/>
    <w:rsid w:val="0066606B"/>
    <w:rsid w:val="00666DB1"/>
    <w:rsid w:val="0067449C"/>
    <w:rsid w:val="006745F6"/>
    <w:rsid w:val="00674FCA"/>
    <w:rsid w:val="006872C0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E6866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62560"/>
    <w:rsid w:val="007640D0"/>
    <w:rsid w:val="00764AD1"/>
    <w:rsid w:val="00766763"/>
    <w:rsid w:val="00776026"/>
    <w:rsid w:val="00776B13"/>
    <w:rsid w:val="007A4CE3"/>
    <w:rsid w:val="007B4080"/>
    <w:rsid w:val="007B4430"/>
    <w:rsid w:val="007B54E0"/>
    <w:rsid w:val="007B5EFE"/>
    <w:rsid w:val="007D6B76"/>
    <w:rsid w:val="007F6B57"/>
    <w:rsid w:val="00813107"/>
    <w:rsid w:val="008138B8"/>
    <w:rsid w:val="008138EB"/>
    <w:rsid w:val="0081794D"/>
    <w:rsid w:val="00840DA8"/>
    <w:rsid w:val="0084102B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2ABA"/>
    <w:rsid w:val="009B697C"/>
    <w:rsid w:val="009C75DD"/>
    <w:rsid w:val="009D0916"/>
    <w:rsid w:val="009F1199"/>
    <w:rsid w:val="009F15F5"/>
    <w:rsid w:val="00A06B28"/>
    <w:rsid w:val="00A13139"/>
    <w:rsid w:val="00A138F6"/>
    <w:rsid w:val="00A2256B"/>
    <w:rsid w:val="00A31CE6"/>
    <w:rsid w:val="00A37E65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539"/>
    <w:rsid w:val="00AD2B6C"/>
    <w:rsid w:val="00AD4B4B"/>
    <w:rsid w:val="00AE17FD"/>
    <w:rsid w:val="00AF3FFC"/>
    <w:rsid w:val="00AF4C96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06239"/>
    <w:rsid w:val="00C110A2"/>
    <w:rsid w:val="00C23C22"/>
    <w:rsid w:val="00C42A00"/>
    <w:rsid w:val="00C44765"/>
    <w:rsid w:val="00C45C20"/>
    <w:rsid w:val="00C47DA8"/>
    <w:rsid w:val="00C543F7"/>
    <w:rsid w:val="00C73606"/>
    <w:rsid w:val="00C7600D"/>
    <w:rsid w:val="00CA2C2E"/>
    <w:rsid w:val="00CB34ED"/>
    <w:rsid w:val="00CB5B72"/>
    <w:rsid w:val="00CC0D0F"/>
    <w:rsid w:val="00CC1C36"/>
    <w:rsid w:val="00CD7547"/>
    <w:rsid w:val="00CE31FB"/>
    <w:rsid w:val="00D01F80"/>
    <w:rsid w:val="00D03279"/>
    <w:rsid w:val="00D1454F"/>
    <w:rsid w:val="00D24FA8"/>
    <w:rsid w:val="00D306C9"/>
    <w:rsid w:val="00D33A4F"/>
    <w:rsid w:val="00D37858"/>
    <w:rsid w:val="00D45E13"/>
    <w:rsid w:val="00D541A3"/>
    <w:rsid w:val="00D64229"/>
    <w:rsid w:val="00D71901"/>
    <w:rsid w:val="00D71E85"/>
    <w:rsid w:val="00D97D54"/>
    <w:rsid w:val="00DA53F0"/>
    <w:rsid w:val="00DA725A"/>
    <w:rsid w:val="00DC006A"/>
    <w:rsid w:val="00DC4C16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812FA"/>
    <w:rsid w:val="00F9336A"/>
    <w:rsid w:val="00FA52DA"/>
    <w:rsid w:val="00FD255A"/>
    <w:rsid w:val="00FE2359"/>
    <w:rsid w:val="00FE2698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3"/>
    <o:shapelayout v:ext="edit">
      <o:idmap v:ext="edit" data="1"/>
    </o:shapelayout>
  </w:shapeDefaults>
  <w:decimalSymbol w:val="."/>
  <w:listSeparator w:val=","/>
  <w15:docId w15:val="{B9CCF0C1-B1B8-4D90-8445-F560B3CE8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paragraph" w:styleId="1">
    <w:name w:val="heading 1"/>
    <w:basedOn w:val="a"/>
    <w:next w:val="a"/>
    <w:link w:val="11"/>
    <w:uiPriority w:val="9"/>
    <w:qFormat/>
    <w:rsid w:val="00DA53F0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1"/>
    <w:uiPriority w:val="9"/>
    <w:unhideWhenUsed/>
    <w:qFormat/>
    <w:rsid w:val="00DA53F0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1"/>
    <w:uiPriority w:val="9"/>
    <w:semiHidden/>
    <w:unhideWhenUsed/>
    <w:qFormat/>
    <w:rsid w:val="00DA53F0"/>
    <w:pPr>
      <w:keepNext/>
      <w:keepLines/>
      <w:numPr>
        <w:ilvl w:val="2"/>
        <w:numId w:val="6"/>
      </w:numPr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1"/>
    <w:uiPriority w:val="9"/>
    <w:semiHidden/>
    <w:unhideWhenUsed/>
    <w:qFormat/>
    <w:rsid w:val="00DA53F0"/>
    <w:pPr>
      <w:keepNext/>
      <w:keepLines/>
      <w:numPr>
        <w:ilvl w:val="3"/>
        <w:numId w:val="6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A53F0"/>
    <w:pPr>
      <w:keepNext/>
      <w:keepLines/>
      <w:numPr>
        <w:ilvl w:val="4"/>
        <w:numId w:val="6"/>
      </w:numPr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A53F0"/>
    <w:pPr>
      <w:keepNext/>
      <w:keepLines/>
      <w:numPr>
        <w:ilvl w:val="5"/>
        <w:numId w:val="6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A53F0"/>
    <w:pPr>
      <w:keepNext/>
      <w:keepLines/>
      <w:numPr>
        <w:ilvl w:val="6"/>
        <w:numId w:val="6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A53F0"/>
    <w:pPr>
      <w:keepNext/>
      <w:keepLines/>
      <w:numPr>
        <w:ilvl w:val="7"/>
        <w:numId w:val="6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A53F0"/>
    <w:pPr>
      <w:keepNext/>
      <w:keepLines/>
      <w:numPr>
        <w:ilvl w:val="8"/>
        <w:numId w:val="6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0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0">
    <w:name w:val="סיעוף 2"/>
    <w:basedOn w:val="10"/>
    <w:rsid w:val="0001467B"/>
    <w:pPr>
      <w:numPr>
        <w:ilvl w:val="1"/>
      </w:numPr>
      <w:ind w:right="0"/>
    </w:pPr>
  </w:style>
  <w:style w:type="paragraph" w:customStyle="1" w:styleId="30">
    <w:name w:val="סיעוף 3"/>
    <w:basedOn w:val="20"/>
    <w:rsid w:val="0001467B"/>
    <w:pPr>
      <w:numPr>
        <w:ilvl w:val="2"/>
      </w:numPr>
      <w:ind w:right="0"/>
    </w:pPr>
  </w:style>
  <w:style w:type="paragraph" w:customStyle="1" w:styleId="40">
    <w:name w:val="סיעוף 4"/>
    <w:basedOn w:val="30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character" w:customStyle="1" w:styleId="11">
    <w:name w:val="כותרת 1 תו"/>
    <w:basedOn w:val="a0"/>
    <w:link w:val="1"/>
    <w:uiPriority w:val="9"/>
    <w:rsid w:val="00DA53F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1">
    <w:name w:val="כותרת 2 תו"/>
    <w:basedOn w:val="a0"/>
    <w:link w:val="2"/>
    <w:uiPriority w:val="9"/>
    <w:rsid w:val="00DA53F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1">
    <w:name w:val="כותרת 3 תו"/>
    <w:basedOn w:val="a0"/>
    <w:link w:val="3"/>
    <w:uiPriority w:val="9"/>
    <w:semiHidden/>
    <w:rsid w:val="00DA53F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41">
    <w:name w:val="כותרת 4 תו"/>
    <w:basedOn w:val="a0"/>
    <w:link w:val="4"/>
    <w:uiPriority w:val="9"/>
    <w:semiHidden/>
    <w:rsid w:val="00DA53F0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DA53F0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DA53F0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70">
    <w:name w:val="כותרת 7 תו"/>
    <w:basedOn w:val="a0"/>
    <w:link w:val="7"/>
    <w:uiPriority w:val="9"/>
    <w:semiHidden/>
    <w:rsid w:val="00DA53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כותרת 8 תו"/>
    <w:basedOn w:val="a0"/>
    <w:link w:val="8"/>
    <w:uiPriority w:val="9"/>
    <w:semiHidden/>
    <w:rsid w:val="00DA53F0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90">
    <w:name w:val="כותרת 9 תו"/>
    <w:basedOn w:val="a0"/>
    <w:link w:val="9"/>
    <w:uiPriority w:val="9"/>
    <w:semiHidden/>
    <w:rsid w:val="00DA53F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Hyperlink">
    <w:name w:val="Hyperlink"/>
    <w:basedOn w:val="a0"/>
    <w:uiPriority w:val="99"/>
    <w:unhideWhenUsed/>
    <w:rsid w:val="00D71E85"/>
    <w:rPr>
      <w:color w:val="0000FF" w:themeColor="hyperlink"/>
      <w:u w:val="single"/>
    </w:rPr>
  </w:style>
  <w:style w:type="character" w:customStyle="1" w:styleId="ac">
    <w:name w:val="פיסקת רשימה תו"/>
    <w:basedOn w:val="a0"/>
    <w:link w:val="ab"/>
    <w:uiPriority w:val="34"/>
    <w:locked/>
    <w:rsid w:val="00490C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.gov.il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dalit\AppData\Local\MmiOfficeCache\&#1495;&#1496;&#1497;&#1489;&#1514;%20&#1492;&#1513;&#1502;&#1497;&#1512;&#1492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FD7BF03F6BDA41E5A26ED196B5AB2C7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9C662E9-E9CA-434A-AAD3-A422A36F1228}"/>
      </w:docPartPr>
      <w:docPartBody>
        <w:p w:rsidR="00F05B16" w:rsidRDefault="00207582">
          <w:pPr>
            <w:pStyle w:val="FD7BF03F6BDA41E5A26ED196B5AB2C71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DBB5666923A74B9EA45CB1EC4741471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0A3221C2-82F9-4681-9CCE-EEC7D116224F}"/>
      </w:docPartPr>
      <w:docPartBody>
        <w:p w:rsidR="00F05B16" w:rsidRDefault="007315C7">
          <w:r w:rsidRPr="009148ED">
            <w:rPr>
              <w:rStyle w:val="a3"/>
              <w:rFonts w:hint="cs"/>
              <w:rtl/>
            </w:rPr>
            <w:t>הקלד</w:t>
          </w:r>
          <w:r w:rsidRPr="009148ED">
            <w:rPr>
              <w:rStyle w:val="a3"/>
              <w:rtl/>
            </w:rPr>
            <w:t xml:space="preserve"> </w:t>
          </w:r>
          <w:r w:rsidRPr="009148ED">
            <w:rPr>
              <w:rStyle w:val="a3"/>
              <w:rFonts w:hint="cs"/>
              <w:rtl/>
            </w:rPr>
            <w:t>פרטי</w:t>
          </w:r>
          <w:r w:rsidRPr="009148ED">
            <w:rPr>
              <w:rStyle w:val="a3"/>
              <w:rtl/>
            </w:rPr>
            <w:t xml:space="preserve"> </w:t>
          </w:r>
          <w:r w:rsidRPr="009148ED">
            <w:rPr>
              <w:rStyle w:val="a3"/>
              <w:rFonts w:hint="cs"/>
              <w:rtl/>
            </w:rPr>
            <w:t>נמען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7315C7"/>
    <w:rsid w:val="00207582"/>
    <w:rsid w:val="006747CF"/>
    <w:rsid w:val="007315C7"/>
    <w:rsid w:val="00A37BE1"/>
    <w:rsid w:val="00F05B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37BE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FFCA63C5307400E85B450BA0E63F029">
    <w:name w:val="1FFCA63C5307400E85B450BA0E63F029"/>
    <w:rsid w:val="00A37BE1"/>
    <w:pPr>
      <w:bidi/>
    </w:pPr>
  </w:style>
  <w:style w:type="character" w:styleId="a3">
    <w:name w:val="Placeholder Text"/>
    <w:basedOn w:val="a0"/>
    <w:uiPriority w:val="99"/>
    <w:semiHidden/>
    <w:rsid w:val="007315C7"/>
    <w:rPr>
      <w:color w:val="808080"/>
    </w:rPr>
  </w:style>
  <w:style w:type="paragraph" w:customStyle="1" w:styleId="EC0414DE0153410DA26EFFD6D0BC7497">
    <w:name w:val="EC0414DE0153410DA26EFFD6D0BC7497"/>
    <w:rsid w:val="00A37BE1"/>
    <w:pPr>
      <w:bidi/>
    </w:pPr>
  </w:style>
  <w:style w:type="paragraph" w:customStyle="1" w:styleId="EBBDF795EB9F4E5C99831B752953017A">
    <w:name w:val="EBBDF795EB9F4E5C99831B752953017A"/>
    <w:rsid w:val="00A37BE1"/>
    <w:pPr>
      <w:bidi/>
    </w:pPr>
  </w:style>
  <w:style w:type="paragraph" w:customStyle="1" w:styleId="19B1395D9C844477980A1A7D4090577F">
    <w:name w:val="19B1395D9C844477980A1A7D4090577F"/>
    <w:rsid w:val="00A37BE1"/>
    <w:pPr>
      <w:bidi/>
    </w:pPr>
  </w:style>
  <w:style w:type="character" w:customStyle="1" w:styleId="a4">
    <w:name w:val="ממיברירתמחדל"/>
    <w:basedOn w:val="a0"/>
    <w:uiPriority w:val="1"/>
    <w:rsid w:val="00A37BE1"/>
    <w:rPr>
      <w:rFonts w:cs="David"/>
      <w:color w:val="000000" w:themeColor="text1"/>
      <w:szCs w:val="24"/>
    </w:rPr>
  </w:style>
  <w:style w:type="paragraph" w:customStyle="1" w:styleId="AFB51DC2A4D14EB7B1DFF4D98AD7322F">
    <w:name w:val="AFB51DC2A4D14EB7B1DFF4D98AD7322F"/>
    <w:rsid w:val="00A37BE1"/>
    <w:pPr>
      <w:bidi/>
    </w:pPr>
  </w:style>
  <w:style w:type="paragraph" w:customStyle="1" w:styleId="6AAC744788AE4DD1A71AA9135484ED68">
    <w:name w:val="6AAC744788AE4DD1A71AA9135484ED68"/>
    <w:rsid w:val="00A37BE1"/>
    <w:pPr>
      <w:bidi/>
    </w:pPr>
  </w:style>
  <w:style w:type="paragraph" w:customStyle="1" w:styleId="D1B7C0C681144CC0A8BDAE3BCA6645F4">
    <w:name w:val="D1B7C0C681144CC0A8BDAE3BCA6645F4"/>
    <w:rsid w:val="00A37BE1"/>
    <w:pPr>
      <w:bidi/>
    </w:pPr>
  </w:style>
  <w:style w:type="paragraph" w:customStyle="1" w:styleId="5E46EEE4624941749A8AAF24AB048B18">
    <w:name w:val="5E46EEE4624941749A8AAF24AB048B18"/>
    <w:rsid w:val="00A37BE1"/>
    <w:pPr>
      <w:bidi/>
    </w:pPr>
  </w:style>
  <w:style w:type="paragraph" w:customStyle="1" w:styleId="BCF99275807F472B98391DFE8509F8E0">
    <w:name w:val="BCF99275807F472B98391DFE8509F8E0"/>
    <w:rsid w:val="00A37BE1"/>
    <w:pPr>
      <w:bidi/>
    </w:pPr>
  </w:style>
  <w:style w:type="paragraph" w:customStyle="1" w:styleId="2915993AECEB4450937D9D7F792092AA">
    <w:name w:val="2915993AECEB4450937D9D7F792092AA"/>
    <w:rsid w:val="00A37BE1"/>
    <w:pPr>
      <w:bidi/>
    </w:pPr>
  </w:style>
  <w:style w:type="paragraph" w:customStyle="1" w:styleId="99B7FE15164847C1977F13EE5F06D8B3">
    <w:name w:val="99B7FE15164847C1977F13EE5F06D8B3"/>
    <w:rsid w:val="00A37BE1"/>
    <w:pPr>
      <w:bidi/>
    </w:pPr>
  </w:style>
  <w:style w:type="paragraph" w:customStyle="1" w:styleId="0D4C4BD366F54163A96D3169AA1CAD0F">
    <w:name w:val="0D4C4BD366F54163A96D3169AA1CAD0F"/>
    <w:rsid w:val="00A37BE1"/>
    <w:pPr>
      <w:bidi/>
    </w:pPr>
  </w:style>
  <w:style w:type="paragraph" w:customStyle="1" w:styleId="3CBBC1BC372144BDA80322ABB7D73A9E">
    <w:name w:val="3CBBC1BC372144BDA80322ABB7D73A9E"/>
    <w:rsid w:val="00A37BE1"/>
    <w:pPr>
      <w:bidi/>
    </w:pPr>
  </w:style>
  <w:style w:type="paragraph" w:customStyle="1" w:styleId="134D1415E94C44FAA0560B84C51373E2">
    <w:name w:val="134D1415E94C44FAA0560B84C51373E2"/>
    <w:rsid w:val="00A37BE1"/>
    <w:pPr>
      <w:bidi/>
    </w:pPr>
  </w:style>
  <w:style w:type="paragraph" w:customStyle="1" w:styleId="7D085381AC5048DBA014F34822EE7778">
    <w:name w:val="7D085381AC5048DBA014F34822EE7778"/>
    <w:rsid w:val="00A37BE1"/>
    <w:pPr>
      <w:bidi/>
    </w:pPr>
  </w:style>
  <w:style w:type="paragraph" w:customStyle="1" w:styleId="908B90FEC26A457E892703E5D25C153B">
    <w:name w:val="908B90FEC26A457E892703E5D25C153B"/>
    <w:rsid w:val="00A37BE1"/>
    <w:pPr>
      <w:bidi/>
    </w:pPr>
  </w:style>
  <w:style w:type="paragraph" w:customStyle="1" w:styleId="3C2AE33456434778A9D6E85CEC565991">
    <w:name w:val="3C2AE33456434778A9D6E85CEC565991"/>
    <w:rsid w:val="00A37BE1"/>
    <w:pPr>
      <w:bidi/>
    </w:pPr>
  </w:style>
  <w:style w:type="paragraph" w:customStyle="1" w:styleId="E6DF7E96FFDD46C18533FDF8D805D251">
    <w:name w:val="E6DF7E96FFDD46C18533FDF8D805D251"/>
    <w:rsid w:val="00A37BE1"/>
    <w:pPr>
      <w:bidi/>
    </w:pPr>
  </w:style>
  <w:style w:type="paragraph" w:customStyle="1" w:styleId="FD7BF03F6BDA41E5A26ED196B5AB2C71">
    <w:name w:val="FD7BF03F6BDA41E5A26ED196B5AB2C71"/>
    <w:rsid w:val="00A37BE1"/>
    <w:pPr>
      <w:bidi/>
    </w:pPr>
  </w:style>
  <w:style w:type="paragraph" w:customStyle="1" w:styleId="03872311B81B48298F923562823913D6">
    <w:name w:val="03872311B81B48298F923562823913D6"/>
    <w:rsid w:val="00A37BE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5F241D-4F7B-4BC6-83A1-DB73F7A29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חטיבת השמירה.dotx</Template>
  <TotalTime>0</TotalTime>
  <Pages>1</Pages>
  <Words>237</Words>
  <Characters>1190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ltehila תהילה ירושלמי</dc:creator>
  <cp:lastModifiedBy>LDAVID</cp:lastModifiedBy>
  <cp:revision>2</cp:revision>
  <cp:lastPrinted>2016-01-04T14:02:00Z</cp:lastPrinted>
  <dcterms:created xsi:type="dcterms:W3CDTF">2016-02-18T07:16:00Z</dcterms:created>
  <dcterms:modified xsi:type="dcterms:W3CDTF">2016-02-18T07:16:00Z</dcterms:modified>
</cp:coreProperties>
</file>