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ED" w:rsidRPr="00490CED" w:rsidRDefault="00C7600D" w:rsidP="00490CED">
      <w:pPr>
        <w:spacing w:line="360" w:lineRule="auto"/>
        <w:ind w:left="360"/>
        <w:jc w:val="center"/>
        <w:rPr>
          <w:b/>
          <w:bCs/>
          <w:rtl/>
        </w:rPr>
      </w:pPr>
      <w:bookmarkStart w:id="0" w:name="_GoBack"/>
      <w:bookmarkEnd w:id="0"/>
      <w:r>
        <w:rPr>
          <w:rFonts w:cs="Arial" w:hint="cs"/>
          <w:b/>
          <w:bCs/>
          <w:rtl/>
          <w:lang w:bidi="ar-SA"/>
        </w:rPr>
        <w:t>مناقصة رقم</w:t>
      </w:r>
      <w:r w:rsidR="00490CED" w:rsidRPr="00490CED">
        <w:rPr>
          <w:rFonts w:hint="cs"/>
          <w:b/>
          <w:bCs/>
          <w:rtl/>
        </w:rPr>
        <w:t xml:space="preserve"> 111/2016</w:t>
      </w:r>
    </w:p>
    <w:p w:rsidR="00490CED" w:rsidRDefault="00C7600D" w:rsidP="00C7600D">
      <w:pPr>
        <w:pStyle w:val="a6"/>
        <w:spacing w:before="60"/>
        <w:ind w:left="360"/>
        <w:jc w:val="center"/>
        <w:rPr>
          <w:b/>
          <w:bCs/>
          <w:rtl/>
        </w:rPr>
      </w:pPr>
      <w:r>
        <w:rPr>
          <w:rFonts w:cstheme="minorBidi" w:hint="cs"/>
          <w:b/>
          <w:bCs/>
          <w:rtl/>
          <w:lang w:bidi="ar-SA"/>
        </w:rPr>
        <w:t xml:space="preserve">لتقديم خدمات تسجيل ونسخ </w:t>
      </w:r>
    </w:p>
    <w:p w:rsidR="00490CED" w:rsidRDefault="00490CED" w:rsidP="00C7600D">
      <w:pPr>
        <w:pStyle w:val="a6"/>
        <w:spacing w:before="60"/>
        <w:ind w:left="360"/>
        <w:rPr>
          <w:rtl/>
        </w:rPr>
      </w:pPr>
      <w:r w:rsidRPr="00490CED">
        <w:rPr>
          <w:b/>
          <w:bCs/>
          <w:rtl/>
        </w:rPr>
        <w:br/>
      </w:r>
      <w:r w:rsidR="00C7600D">
        <w:rPr>
          <w:rFonts w:cs="Arial" w:hint="cs"/>
          <w:rtl/>
          <w:lang w:bidi="ar-SA"/>
        </w:rPr>
        <w:t>سلطة اراضي اسرائيل</w:t>
      </w:r>
      <w:r>
        <w:rPr>
          <w:rFonts w:hint="cs"/>
          <w:rtl/>
        </w:rPr>
        <w:t xml:space="preserve"> (</w:t>
      </w:r>
      <w:r w:rsidR="00C7600D">
        <w:rPr>
          <w:rFonts w:cs="Arial" w:hint="cs"/>
          <w:rtl/>
          <w:lang w:bidi="ar-SA"/>
        </w:rPr>
        <w:t>فيما يلي</w:t>
      </w:r>
      <w:r>
        <w:rPr>
          <w:rFonts w:hint="cs"/>
          <w:rtl/>
        </w:rPr>
        <w:t>: "</w:t>
      </w:r>
      <w:r w:rsidR="00C7600D">
        <w:rPr>
          <w:rFonts w:cs="Arial" w:hint="cs"/>
          <w:b/>
          <w:bCs/>
          <w:rtl/>
          <w:lang w:bidi="ar-SA"/>
        </w:rPr>
        <w:t>السلطة</w:t>
      </w:r>
      <w:r w:rsidRPr="00E05989">
        <w:rPr>
          <w:b/>
          <w:bCs/>
          <w:rtl/>
        </w:rPr>
        <w:t>"</w:t>
      </w:r>
      <w:r>
        <w:rPr>
          <w:rFonts w:hint="cs"/>
          <w:rtl/>
        </w:rPr>
        <w:t xml:space="preserve">) </w:t>
      </w:r>
      <w:r w:rsidR="00C7600D">
        <w:rPr>
          <w:rFonts w:cstheme="minorBidi" w:hint="cs"/>
          <w:rtl/>
          <w:lang w:bidi="ar-SA"/>
        </w:rPr>
        <w:t xml:space="preserve">تطلب بهذا عروض لتقديم خدمات تسجيل ونسخ </w:t>
      </w:r>
    </w:p>
    <w:p w:rsidR="00490CED" w:rsidRDefault="00C7600D" w:rsidP="00C7600D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>الخدمات المطلوبة, تشمل تسجيل, تسجيل ونسخ, نسخ, لجلسات التي قسم منها هي جلسات متعددة المشتركين</w:t>
      </w:r>
      <w:r w:rsidR="00490CED">
        <w:rPr>
          <w:rFonts w:hint="cs"/>
          <w:rtl/>
        </w:rPr>
        <w:t>.</w:t>
      </w:r>
    </w:p>
    <w:p w:rsidR="006E6866" w:rsidRDefault="00C7600D" w:rsidP="00C7600D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 xml:space="preserve">يحق تقديم عرض لهذه المناقصة, لفرد وكيل معتمد او لشركة التي قامت بتقديم خدمات تسجيل ونسخ خلال السنوات </w:t>
      </w:r>
      <w:r w:rsidR="00490CED">
        <w:rPr>
          <w:rFonts w:hint="cs"/>
          <w:rtl/>
        </w:rPr>
        <w:t xml:space="preserve">2013-2015 </w:t>
      </w:r>
      <w:r>
        <w:rPr>
          <w:rFonts w:cstheme="minorBidi" w:hint="cs"/>
          <w:rtl/>
          <w:lang w:bidi="ar-SA"/>
        </w:rPr>
        <w:t>لثلاثة مكاتب حكومية. يجب على مقدم العرض ان يملك جميع التصاريح المطلوبة بحسب قانون معاملات هيئات عامة</w:t>
      </w:r>
      <w:r>
        <w:rPr>
          <w:rFonts w:hint="cs"/>
          <w:rtl/>
        </w:rPr>
        <w:t xml:space="preserve"> </w:t>
      </w:r>
      <w:r w:rsidR="006E6866" w:rsidRPr="00AD1733">
        <w:rPr>
          <w:rtl/>
        </w:rPr>
        <w:t>–</w:t>
      </w:r>
      <w:r w:rsidR="006E6866" w:rsidRPr="00AD1733">
        <w:rPr>
          <w:rFonts w:hint="cs"/>
          <w:rtl/>
        </w:rPr>
        <w:t xml:space="preserve"> 1976.</w:t>
      </w:r>
    </w:p>
    <w:p w:rsidR="00490CED" w:rsidRDefault="00C7600D" w:rsidP="00C7600D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 xml:space="preserve">فترة التواصل ستكون حتى يوم </w:t>
      </w:r>
      <w:r w:rsidR="00D71E85">
        <w:rPr>
          <w:rFonts w:hint="cs"/>
          <w:rtl/>
        </w:rPr>
        <w:t xml:space="preserve">31/12/2016. </w:t>
      </w:r>
      <w:r>
        <w:rPr>
          <w:rFonts w:cstheme="minorBidi" w:hint="cs"/>
          <w:rtl/>
          <w:lang w:bidi="ar-SA"/>
        </w:rPr>
        <w:t>يحق للسلطة تمديد فترة تقديم الخدمة لفترة اضافية او لفترات اضافية حتى فترة كلية لمدة خمس سنوات كما هو مفصل في مستندات المناقصة</w:t>
      </w:r>
      <w:r w:rsidR="00D71E85">
        <w:rPr>
          <w:rFonts w:hint="cs"/>
          <w:rtl/>
        </w:rPr>
        <w:t>.</w:t>
      </w:r>
      <w:r w:rsidR="0056540D">
        <w:rPr>
          <w:rFonts w:hint="cs"/>
          <w:rtl/>
        </w:rPr>
        <w:t xml:space="preserve"> </w:t>
      </w:r>
    </w:p>
    <w:p w:rsidR="00490CED" w:rsidRDefault="00C7600D" w:rsidP="00C7600D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 xml:space="preserve">المجال المتوقع للخدمات موضوع هذه المناقصة هو حوالي </w:t>
      </w:r>
      <w:r w:rsidR="00490CED">
        <w:rPr>
          <w:rFonts w:hint="cs"/>
          <w:rtl/>
        </w:rPr>
        <w:t xml:space="preserve">- 4 </w:t>
      </w:r>
      <w:r>
        <w:rPr>
          <w:rFonts w:cstheme="minorBidi" w:hint="cs"/>
          <w:rtl/>
          <w:lang w:bidi="ar-SA"/>
        </w:rPr>
        <w:t xml:space="preserve">جلسات في الشهر التي قسم منها في مجال قليل من المشاركين. المجال المالي المتوقع للخدمات هو حوالي </w:t>
      </w:r>
      <w:r w:rsidR="00490CED">
        <w:rPr>
          <w:rFonts w:hint="cs"/>
          <w:rtl/>
        </w:rPr>
        <w:t xml:space="preserve">-80,000 </w:t>
      </w:r>
      <w:r>
        <w:rPr>
          <w:rFonts w:cs="Arial" w:hint="cs"/>
          <w:rtl/>
          <w:lang w:bidi="ar-SA"/>
        </w:rPr>
        <w:t>ش.ج. للسنة</w:t>
      </w:r>
      <w:r w:rsidR="00490CED">
        <w:rPr>
          <w:rFonts w:hint="cs"/>
          <w:rtl/>
        </w:rPr>
        <w:t>.</w:t>
      </w:r>
    </w:p>
    <w:p w:rsidR="00D71E85" w:rsidRDefault="00C7600D" w:rsidP="001C4CB6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 xml:space="preserve">يمكن انزال المناقصة, مجانا, من موقع الانترنت التابع للسلطة على العنوان </w:t>
      </w:r>
      <w:hyperlink r:id="rId8" w:history="1">
        <w:r w:rsidR="00D71E85" w:rsidRPr="00AD2539">
          <w:t>www.land.gov.il</w:t>
        </w:r>
      </w:hyperlink>
      <w:r w:rsidR="00D71E85">
        <w:t xml:space="preserve"> </w:t>
      </w:r>
      <w:r w:rsidR="00D71E85">
        <w:rPr>
          <w:rFonts w:hint="cs"/>
          <w:rtl/>
        </w:rPr>
        <w:t xml:space="preserve"> </w:t>
      </w:r>
      <w:r w:rsidR="001C4CB6">
        <w:rPr>
          <w:rFonts w:cstheme="minorBidi" w:hint="cs"/>
          <w:rtl/>
          <w:lang w:bidi="ar-SA"/>
        </w:rPr>
        <w:t>او من موقع الانترنت التابع لدائرة الممتلكات الحكومية على العنوان</w:t>
      </w:r>
      <w:r w:rsidR="00D71E85">
        <w:rPr>
          <w:rFonts w:hint="cs"/>
          <w:rtl/>
        </w:rPr>
        <w:t xml:space="preserve">: </w:t>
      </w:r>
      <w:hyperlink r:id="rId9" w:history="1">
        <w:r w:rsidR="00D71E85" w:rsidRPr="00AD2539">
          <w:t>www.mr.gov.il</w:t>
        </w:r>
      </w:hyperlink>
      <w:r w:rsidR="00D71E85">
        <w:rPr>
          <w:rFonts w:hint="cs"/>
          <w:rtl/>
        </w:rPr>
        <w:t>.</w:t>
      </w:r>
    </w:p>
    <w:p w:rsidR="00D71E85" w:rsidRDefault="001C4CB6" w:rsidP="001C4CB6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 xml:space="preserve">يمكن التوجه باسئلة الاستيضاح حتى يوم </w:t>
      </w:r>
      <w:r w:rsidR="00A37E65">
        <w:rPr>
          <w:rFonts w:hint="cs"/>
          <w:rtl/>
        </w:rPr>
        <w:t>2</w:t>
      </w:r>
      <w:r w:rsidR="00490CED">
        <w:rPr>
          <w:rFonts w:hint="cs"/>
          <w:rtl/>
        </w:rPr>
        <w:t>4</w:t>
      </w:r>
      <w:r w:rsidR="00A37E65">
        <w:rPr>
          <w:rFonts w:hint="cs"/>
          <w:rtl/>
        </w:rPr>
        <w:t>/0</w:t>
      </w:r>
      <w:r w:rsidR="00490CED">
        <w:rPr>
          <w:rFonts w:hint="cs"/>
          <w:rtl/>
        </w:rPr>
        <w:t>2</w:t>
      </w:r>
      <w:r w:rsidR="00A37E65">
        <w:rPr>
          <w:rFonts w:hint="cs"/>
          <w:rtl/>
        </w:rPr>
        <w:t>/16</w:t>
      </w:r>
      <w:r w:rsidR="00D71E85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فقط لعنوان البريد الالكتروني</w:t>
      </w:r>
      <w:r w:rsidR="00D71E85" w:rsidRPr="00A37E65">
        <w:rPr>
          <w:rFonts w:hint="cs"/>
          <w:color w:val="auto"/>
          <w:rtl/>
        </w:rPr>
        <w:t xml:space="preserve">: </w:t>
      </w:r>
      <w:r w:rsidR="00490CED">
        <w:rPr>
          <w:color w:val="auto"/>
        </w:rPr>
        <w:t>idanw</w:t>
      </w:r>
      <w:r w:rsidR="00A37E65" w:rsidRPr="00A37E65">
        <w:rPr>
          <w:color w:val="auto"/>
        </w:rPr>
        <w:t>@land.gov.il</w:t>
      </w:r>
      <w:r w:rsidR="00DC4C16">
        <w:rPr>
          <w:rFonts w:hint="cs"/>
          <w:rtl/>
        </w:rPr>
        <w:t>,</w:t>
      </w:r>
      <w:r w:rsidR="00D71E85"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 xml:space="preserve">الردود على اسئلة الاستيضاح ستعلن حتى يوم </w:t>
      </w:r>
      <w:r w:rsidR="00A37E65">
        <w:rPr>
          <w:rFonts w:hint="cs"/>
          <w:rtl/>
        </w:rPr>
        <w:t>0</w:t>
      </w:r>
      <w:r w:rsidR="00490CED">
        <w:rPr>
          <w:rFonts w:hint="cs"/>
          <w:rtl/>
        </w:rPr>
        <w:t>2</w:t>
      </w:r>
      <w:r w:rsidR="00A37E65">
        <w:rPr>
          <w:rFonts w:hint="cs"/>
          <w:rtl/>
        </w:rPr>
        <w:t>/0</w:t>
      </w:r>
      <w:r w:rsidR="00490CED">
        <w:rPr>
          <w:rFonts w:hint="cs"/>
          <w:rtl/>
        </w:rPr>
        <w:t>3</w:t>
      </w:r>
      <w:r w:rsidR="00A37E65">
        <w:rPr>
          <w:rFonts w:hint="cs"/>
          <w:rtl/>
        </w:rPr>
        <w:t>/16</w:t>
      </w:r>
      <w:r w:rsidR="004E4B0B">
        <w:rPr>
          <w:rFonts w:hint="cs"/>
        </w:rPr>
        <w:t xml:space="preserve"> </w:t>
      </w:r>
      <w:r w:rsidR="00D71E85"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>في موقع الانترنت التابع لسلطة اراضي اسرائيل وفي موقع الانترنت التابع لدائرة الممتلكات الحكومية</w:t>
      </w:r>
      <w:r w:rsidR="004E4B0B">
        <w:rPr>
          <w:rFonts w:hint="cs"/>
          <w:rtl/>
        </w:rPr>
        <w:t>.</w:t>
      </w:r>
    </w:p>
    <w:p w:rsidR="004E4B0B" w:rsidRDefault="001C4CB6" w:rsidP="001C4CB6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 xml:space="preserve">الموعد الاخير لتقديم العروض هو </w:t>
      </w:r>
      <w:r w:rsidR="00A37E65">
        <w:rPr>
          <w:rFonts w:hint="cs"/>
          <w:rtl/>
        </w:rPr>
        <w:t>1</w:t>
      </w:r>
      <w:r w:rsidR="00490CED">
        <w:rPr>
          <w:rFonts w:hint="cs"/>
          <w:rtl/>
        </w:rPr>
        <w:t>4</w:t>
      </w:r>
      <w:r w:rsidR="00A37E65">
        <w:rPr>
          <w:rFonts w:hint="cs"/>
          <w:rtl/>
        </w:rPr>
        <w:t>/0</w:t>
      </w:r>
      <w:r w:rsidR="00490CED">
        <w:rPr>
          <w:rFonts w:hint="cs"/>
          <w:rtl/>
        </w:rPr>
        <w:t>3</w:t>
      </w:r>
      <w:r w:rsidR="00A37E65">
        <w:rPr>
          <w:rFonts w:hint="cs"/>
          <w:rtl/>
        </w:rPr>
        <w:t>/16</w:t>
      </w:r>
      <w:r w:rsidR="004E4B0B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الساعة</w:t>
      </w:r>
      <w:r w:rsidR="004E4B0B">
        <w:rPr>
          <w:rFonts w:hint="cs"/>
          <w:rtl/>
        </w:rPr>
        <w:t xml:space="preserve"> 12:00.</w:t>
      </w:r>
    </w:p>
    <w:p w:rsidR="004E4B0B" w:rsidRDefault="001C4CB6" w:rsidP="001C4CB6">
      <w:pPr>
        <w:pStyle w:val="a6"/>
        <w:numPr>
          <w:ilvl w:val="0"/>
          <w:numId w:val="9"/>
        </w:numPr>
        <w:spacing w:before="60"/>
        <w:jc w:val="both"/>
      </w:pPr>
      <w:r>
        <w:rPr>
          <w:rFonts w:cstheme="minorBidi" w:hint="cs"/>
          <w:rtl/>
          <w:lang w:bidi="ar-SA"/>
        </w:rPr>
        <w:t>المواضيع المذكورة في هذا الاعلان هي للمعرفة فقط, المذكور في مستندات المناقصة وفقط المذكور هناك هو الملزم</w:t>
      </w:r>
      <w:r w:rsidR="004E4B0B">
        <w:rPr>
          <w:rFonts w:hint="cs"/>
          <w:rtl/>
        </w:rPr>
        <w:t>.</w:t>
      </w:r>
    </w:p>
    <w:p w:rsidR="004E4B0B" w:rsidRDefault="004E4B0B" w:rsidP="004E4B0B">
      <w:pPr>
        <w:pStyle w:val="ab"/>
        <w:spacing w:line="240" w:lineRule="auto"/>
        <w:rPr>
          <w:rtl/>
        </w:rPr>
      </w:pPr>
    </w:p>
    <w:p w:rsidR="00194B2E" w:rsidRDefault="00194B2E" w:rsidP="00DA53F0">
      <w:pPr>
        <w:pStyle w:val="ab"/>
        <w:spacing w:line="240" w:lineRule="auto"/>
        <w:ind w:left="1080"/>
        <w:rPr>
          <w:rtl/>
        </w:rPr>
      </w:pPr>
    </w:p>
    <w:sectPr w:rsidR="00194B2E" w:rsidSect="009B2A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18" w:bottom="1134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606" w:rsidRDefault="00C73606" w:rsidP="0038772F">
      <w:pPr>
        <w:spacing w:after="0" w:line="240" w:lineRule="auto"/>
      </w:pPr>
      <w:r>
        <w:separator/>
      </w:r>
    </w:p>
  </w:endnote>
  <w:endnote w:type="continuationSeparator" w:id="0">
    <w:p w:rsidR="00C73606" w:rsidRDefault="00C73606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BA" w:rsidRDefault="009B2AB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BA" w:rsidRDefault="009B2ABA" w:rsidP="009B2AB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דף </w:t>
    </w:r>
    <w:r w:rsidR="007B54E0"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begin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 xml:space="preserve">PAGE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\*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>MERGEFORMAT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="007B54E0"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separate"/>
    </w:r>
    <w:r w:rsidR="00C06239">
      <w:rPr>
        <w:rFonts w:ascii="Tahoma" w:hAnsi="Tahoma" w:cs="Tahoma"/>
        <w:b/>
        <w:bCs/>
        <w:noProof/>
        <w:color w:val="665D58"/>
        <w:sz w:val="17"/>
        <w:szCs w:val="17"/>
        <w:rtl/>
      </w:rPr>
      <w:t>2</w:t>
    </w:r>
    <w:r w:rsidR="007B54E0"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end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 מתוך </w:t>
    </w:r>
    <w:r w:rsidR="00150F36">
      <w:fldChar w:fldCharType="begin"/>
    </w:r>
    <w:r w:rsidR="00150F36">
      <w:instrText xml:space="preserve"> NUMPAGES  \* MERGEFORMAT </w:instrText>
    </w:r>
    <w:r w:rsidR="00150F36">
      <w:fldChar w:fldCharType="separate"/>
    </w:r>
    <w:r w:rsidR="00C06239" w:rsidRPr="00C06239">
      <w:rPr>
        <w:rFonts w:ascii="Tahoma" w:hAnsi="Tahoma" w:cs="Tahoma"/>
        <w:b/>
        <w:bCs/>
        <w:noProof/>
        <w:color w:val="665D58"/>
        <w:sz w:val="17"/>
        <w:szCs w:val="17"/>
        <w:rtl/>
      </w:rPr>
      <w:t>2</w:t>
    </w:r>
    <w:r w:rsidR="00150F36">
      <w:rPr>
        <w:rFonts w:ascii="Tahoma" w:hAnsi="Tahoma" w:cs="Tahoma"/>
        <w:b/>
        <w:bCs/>
        <w:noProof/>
        <w:color w:val="665D58"/>
        <w:sz w:val="17"/>
        <w:szCs w:val="17"/>
      </w:rPr>
      <w:fldChar w:fldCharType="end"/>
    </w:r>
  </w:p>
  <w:p w:rsidR="009B2ABA" w:rsidRDefault="009B2ABA" w:rsidP="009B2AB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9B2ABA" w:rsidRDefault="009B2ABA" w:rsidP="009B2AB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9B2ABA" w:rsidRDefault="009B2ABA" w:rsidP="009B2AB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9B2ABA" w:rsidRPr="00AE2AEF" w:rsidRDefault="009B2ABA" w:rsidP="009B2AB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sdt>
    <w:sdtPr>
      <w:rPr>
        <w:rFonts w:hint="cs"/>
      </w:rPr>
      <w:tag w:val="txtFooter;"/>
      <w:id w:val="100359172"/>
      <w:placeholder>
        <w:docPart w:val="DBB5666923A74B9EA45CB1EC47414714"/>
      </w:placeholder>
    </w:sdtPr>
    <w:sdtEndPr/>
    <w:sdtContent>
      <w:p w:rsidR="009B2ABA" w:rsidRPr="00C638A6" w:rsidRDefault="00150F36" w:rsidP="009B2ABA">
        <w:pPr>
          <w:pStyle w:val="a8"/>
          <w:bidi w:val="0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-393065</wp:posOffset>
                  </wp:positionH>
                  <wp:positionV relativeFrom="paragraph">
                    <wp:posOffset>-354965</wp:posOffset>
                  </wp:positionV>
                  <wp:extent cx="6035675" cy="656590"/>
                  <wp:effectExtent l="0" t="0" r="0" b="0"/>
                  <wp:wrapNone/>
                  <wp:docPr id="18" name="Text Box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3567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2ABA" w:rsidRPr="000B44ED" w:rsidRDefault="00150F36" w:rsidP="009B2ABA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7"/>
                                    <w:szCs w:val="17"/>
                                    <w:rtl/>
                                  </w:rPr>
                                  <w:alias w:val="   "/>
                                  <w:tag w:val="txtYechida"/>
                                  <w:id w:val="221139469"/>
                                  <w:text/>
                                </w:sdtPr>
                                <w:sdtEndPr/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665D58"/>
                                      <w:spacing w:val="-4"/>
                                      <w:sz w:val="17"/>
                                      <w:szCs w:val="17"/>
                                      <w:rtl/>
                                    </w:rPr>
                                    <w:t>חטיבת השמירה על הקרקע</w:t>
                                  </w:r>
                                </w:sdtContent>
                              </w:sdt>
                            </w:p>
                            <w:p w:rsidR="009B2ABA" w:rsidRPr="008F23E2" w:rsidRDefault="00150F36" w:rsidP="009B2ABA">
                              <w:pPr>
                                <w:tabs>
                                  <w:tab w:val="left" w:pos="4823"/>
                                  <w:tab w:val="right" w:pos="7819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Address"/>
                                  <w:id w:val="44988735"/>
                                </w:sdtPr>
                                <w:sdtEndPr/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רח' הצבי 15 (בנין בזק), ת.ד. 2600, ירושלים 9438622</w:t>
                                  </w:r>
                                </w:sdtContent>
                              </w:sdt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</w:t>
                              </w:r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Tel"/>
                                  <w:id w:val="371511766"/>
                                </w:sdtPr>
                                <w:sdtEndPr/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Tel"/>
                                  <w:id w:val="371511764"/>
                                </w:sdtPr>
                                <w:sdtEndPr>
                                  <w:rPr>
                                    <w:rFonts w:asciiTheme="minorHAnsi" w:hAnsiTheme="minorHAnsi" w:cs="David"/>
                                    <w:color w:val="000000" w:themeColor="text1"/>
                                    <w:sz w:val="24"/>
                                    <w:szCs w:val="24"/>
                                  </w:rPr>
                                </w:sdtEndPr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טל':</w:t>
                                  </w:r>
                                </w:sdtContent>
                              </w:sdt>
                              <w:r w:rsidR="009B2ABA"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Tel"/>
                                  <w:id w:val="221139470"/>
                                </w:sdtPr>
                                <w:sdtEndPr/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073-2021339</w:t>
                                  </w:r>
                                </w:sdtContent>
                              </w:sdt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Fax"/>
                                  <w:id w:val="371511767"/>
                                </w:sdtPr>
                                <w:sdtEndPr/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Fax"/>
                                  <w:id w:val="371511765"/>
                                </w:sdtPr>
                                <w:sdtEndPr/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פקס:</w:t>
                                  </w:r>
                                </w:sdtContent>
                              </w:sdt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Fax"/>
                                  <w:id w:val="221139471"/>
                                </w:sdtPr>
                                <w:sdtEndPr/>
                                <w:sdtContent>
                                  <w:r w:rsidR="009B2ABA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073-2021502</w:t>
                                  </w:r>
                                </w:sdtContent>
                              </w:sdt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</w:r>
                            </w:p>
                            <w:p w:rsidR="009B2ABA" w:rsidRPr="007E1890" w:rsidRDefault="00150F36" w:rsidP="009B2ABA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hyperlink r:id="rId1" w:history="1">
                                <w:r w:rsidR="009B2ABA" w:rsidRPr="00577220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9"/>
                                    <w:szCs w:val="19"/>
                                  </w:rPr>
                                  <w:t>www.land.gov.il</w:t>
                                </w:r>
                              </w:hyperlink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9B2ABA" w:rsidRPr="00104B6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9B2ABA" w:rsidRPr="00104B6E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מוקד טלפוני:  03-</w:t>
                              </w:r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9533333 </w:t>
                              </w:r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/ 5575*</w:t>
                              </w:r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9B2ABA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שער הממשלה:  </w:t>
                              </w:r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9"/>
                                  <w:szCs w:val="19"/>
                                </w:rPr>
                                <w:t>www.gov.il</w:t>
                              </w:r>
                            </w:p>
                            <w:p w:rsidR="009B2ABA" w:rsidRDefault="009B2ABA" w:rsidP="009B2ABA">
                              <w:pPr>
                                <w:tabs>
                                  <w:tab w:val="left" w:pos="4823"/>
                                </w:tabs>
                                <w:spacing w:after="0" w:line="240" w:lineRule="auto"/>
                                <w:jc w:val="both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hint="cs"/>
                                    <w:rtl/>
                                  </w:rPr>
                                  <w:tag w:val="txtFax"/>
                                  <w:id w:val="221139472"/>
                                  <w:showingPlcHdr/>
                                </w:sdtPr>
                                <w:sdtEndPr/>
                                <w:sdtContent/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6" type="#_x0000_t202" style="position:absolute;margin-left:-30.95pt;margin-top:-27.95pt;width:475.25pt;height:5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NFtwIAALs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" filled="f" stroked="f">
                  <v:textbox>
                    <w:txbxContent>
                      <w:p w:rsidR="009B2ABA" w:rsidRPr="000B44ED" w:rsidRDefault="00150F36" w:rsidP="009B2ABA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alias w:val="   "/>
                            <w:tag w:val="txtYechida"/>
                            <w:id w:val="221139469"/>
                            <w:text/>
                          </w:sdtPr>
                          <w:sdtEndPr/>
                          <w:sdtContent>
                            <w:r w:rsidR="009B2ABA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7"/>
                                <w:szCs w:val="17"/>
                                <w:rtl/>
                              </w:rPr>
                              <w:t>חטיבת השמירה על הקרקע</w:t>
                            </w:r>
                          </w:sdtContent>
                        </w:sdt>
                      </w:p>
                      <w:p w:rsidR="009B2ABA" w:rsidRPr="008F23E2" w:rsidRDefault="00150F36" w:rsidP="009B2ABA">
                        <w:pPr>
                          <w:tabs>
                            <w:tab w:val="left" w:pos="4823"/>
                            <w:tab w:val="right" w:pos="7819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Address"/>
                            <w:id w:val="44988735"/>
                          </w:sdtPr>
                          <w:sdtEndPr/>
                          <w:sdtContent>
                            <w:r w:rsidR="009B2ABA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רח' הצבי 15 (בנין בזק), ת.ד. 2600, ירושלים 9438622</w:t>
                            </w:r>
                          </w:sdtContent>
                        </w:sdt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</w:t>
                        </w:r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Tel"/>
                            <w:id w:val="371511766"/>
                          </w:sdtPr>
                          <w:sdtEndPr/>
                          <w:sdtContent>
                            <w:r w:rsidR="009B2ABA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Tel"/>
                            <w:id w:val="371511764"/>
                          </w:sdtPr>
                          <w:sdtEndPr>
                            <w:rPr>
                              <w:rFonts w:asciiTheme="minorHAnsi" w:hAnsiTheme="minorHAnsi" w:cs="David"/>
                              <w:color w:val="000000" w:themeColor="text1"/>
                              <w:sz w:val="24"/>
                              <w:szCs w:val="24"/>
                            </w:rPr>
                          </w:sdtEndPr>
                          <w:sdtContent>
                            <w:r w:rsidR="009B2ABA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טל':</w:t>
                            </w:r>
                          </w:sdtContent>
                        </w:sdt>
                        <w:r w:rsidR="009B2ABA">
                          <w:rPr>
                            <w:rFonts w:hint="cs"/>
                            <w:rtl/>
                          </w:rPr>
                          <w:t xml:space="preserve">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Tel"/>
                            <w:id w:val="221139470"/>
                          </w:sdtPr>
                          <w:sdtEndPr/>
                          <w:sdtContent>
                            <w:r w:rsidR="009B2ABA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073-2021339</w:t>
                            </w:r>
                          </w:sdtContent>
                        </w:sdt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Fax"/>
                            <w:id w:val="371511767"/>
                          </w:sdtPr>
                          <w:sdtEndPr/>
                          <w:sdtContent>
                            <w:r w:rsidR="009B2ABA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Fax"/>
                            <w:id w:val="371511765"/>
                          </w:sdtPr>
                          <w:sdtEndPr/>
                          <w:sdtContent>
                            <w:r w:rsidR="009B2ABA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פקס:</w:t>
                            </w:r>
                          </w:sdtContent>
                        </w:sdt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Fax"/>
                            <w:id w:val="221139471"/>
                          </w:sdtPr>
                          <w:sdtEndPr/>
                          <w:sdtContent>
                            <w:r w:rsidR="009B2ABA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073-2021502</w:t>
                            </w:r>
                          </w:sdtContent>
                        </w:sdt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</w:r>
                      </w:p>
                      <w:p w:rsidR="009B2ABA" w:rsidRPr="007E1890" w:rsidRDefault="00150F36" w:rsidP="009B2ABA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hyperlink r:id="rId2" w:history="1">
                          <w:r w:rsidR="009B2ABA" w:rsidRPr="00577220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9"/>
                              <w:szCs w:val="19"/>
                            </w:rPr>
                            <w:t>www.land.gov.il</w:t>
                          </w:r>
                        </w:hyperlink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9B2ABA" w:rsidRPr="00104B6E">
                          <w:rPr>
                            <w:rFonts w:ascii="Tahoma" w:hAnsi="Tahoma" w:cs="Tahoma" w:hint="cs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9B2ABA" w:rsidRPr="00104B6E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מוקד טלפוני:  03-</w:t>
                        </w:r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9533333 </w:t>
                        </w:r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/ 5575*</w:t>
                        </w:r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9B2ABA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שער הממשלה:  </w:t>
                        </w:r>
                        <w:r w:rsidR="009B2ABA">
                          <w:rPr>
                            <w:rFonts w:ascii="Tahoma" w:hAnsi="Tahoma" w:cs="Tahoma"/>
                            <w:color w:val="665D58"/>
                            <w:sz w:val="19"/>
                            <w:szCs w:val="19"/>
                          </w:rPr>
                          <w:t>www.gov.il</w:t>
                        </w:r>
                      </w:p>
                      <w:p w:rsidR="009B2ABA" w:rsidRDefault="009B2ABA" w:rsidP="009B2ABA">
                        <w:pPr>
                          <w:tabs>
                            <w:tab w:val="left" w:pos="4823"/>
                          </w:tabs>
                          <w:spacing w:after="0" w:line="240" w:lineRule="auto"/>
                          <w:jc w:val="both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hint="cs"/>
                              <w:rtl/>
                            </w:rPr>
                            <w:tag w:val="txtFax"/>
                            <w:id w:val="221139472"/>
                            <w:showingPlcHdr/>
                          </w:sdtPr>
                          <w:sdtEndPr/>
                          <w:sdtContent/>
                        </w:sdt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67945</wp:posOffset>
                  </wp:positionV>
                  <wp:extent cx="274320" cy="186690"/>
                  <wp:effectExtent l="0" t="0" r="11430" b="3810"/>
                  <wp:wrapNone/>
                  <wp:docPr id="17" name="Text Box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32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2ABA" w:rsidRDefault="009B2ABA" w:rsidP="009B2A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2812" cy="170953"/>
                                    <wp:effectExtent l="19050" t="0" r="3888" b="0"/>
                                    <wp:docPr id="1" name="תמונה 14" descr="GOVIL_logo_250_color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OVIL_logo_250_color.gif"/>
                                            <pic:cNvPicPr/>
                                          </pic:nvPicPr>
                                          <pic:blipFill>
                                            <a:blip r:embed="rId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3809" cy="1716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Text Box 13" o:spid="_x0000_s1027" type="#_x0000_t202" style="position:absolute;margin-left:17.65pt;margin-top:5.35pt;width:21.6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DUcswIAALM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KfUNRyzAgAAswUAAA4A&#10;AAAAAAAAAAAAAAAALgIAAGRycy9lMm9Eb2MueG1sUEsBAi0AFAAGAAgAAAAhAIMKOQzcAAAABwEA&#10;AA8AAAAAAAAAAAAAAAAADQUAAGRycy9kb3ducmV2LnhtbFBLBQYAAAAABAAEAPMAAAAWBgAAAAA=&#10;" filled="f" stroked="f">
                  <v:textbox inset="0,0,0,0">
                    <w:txbxContent>
                      <w:p w:rsidR="009B2ABA" w:rsidRDefault="009B2ABA" w:rsidP="009B2ABA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62812" cy="170953"/>
                              <wp:effectExtent l="19050" t="0" r="3888" b="0"/>
                              <wp:docPr id="1" name="תמונה 14" descr="GOVIL_logo_250_colo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OVIL_logo_250_color.gif"/>
                                      <pic:cNvPicPr/>
                                    </pic:nvPicPr>
                                    <pic:blipFill>
                                      <a:blip r:embed="rId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809" cy="1716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5009515</wp:posOffset>
                  </wp:positionH>
                  <wp:positionV relativeFrom="paragraph">
                    <wp:posOffset>-95250</wp:posOffset>
                  </wp:positionV>
                  <wp:extent cx="1790065" cy="323215"/>
                  <wp:effectExtent l="0" t="0" r="635" b="635"/>
                  <wp:wrapNone/>
                  <wp:docPr id="12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90065" cy="323215"/>
                            <a:chOff x="8681" y="15714"/>
                            <a:chExt cx="2494" cy="509"/>
                          </a:xfrm>
                        </wpg:grpSpPr>
                        <wps:wsp>
                          <wps:cNvPr id="1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183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DF6D27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026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007DC5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869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50B84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714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665D5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D9505BB" id="Group 8" o:spid="_x0000_s1026" style="position:absolute;left:0;text-align:left;margin-left:394.45pt;margin-top:-7.5pt;width:140.95pt;height:25.45pt;z-index:251667456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">
                  <v:rect id="Rectangle 9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YR8MA&#10;AADbAAAADwAAAGRycy9kb3ducmV2LnhtbERPTWsCMRC9F/ofwhS81axaimyNIqWi9FK1BT1ON+Pu&#10;2s1km0Q3/fdGKHibx/ucySyaRpzJ+dqygkE/A0FcWF1zqeDrc/E4BuEDssbGMin4Iw+z6f3dBHNt&#10;O97QeRtKkULY56igCqHNpfRFRQZ937bEiTtYZzAk6EqpHXYp3DRymGXP0mDNqaHCll4rKn62J6Pg&#10;d5l9L3abj/fh0cXYreLTW7HeK9V7iPMXEIFiuIn/3Sud5o/g+ks6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LYR8MAAADbAAAADwAAAAAAAAAAAAAAAACYAgAAZHJzL2Rv&#10;d25yZXYueG1sUEsFBgAAAAAEAAQA9QAAAIgDAAAAAA==&#10;" fillcolor="white [3212]" stroked="f">
                    <v:fill color2="#df6d27" angle="90" focus="100%" type="gradient"/>
                  </v:rect>
                  <v:rect id="Rectangle 10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YAcEA&#10;AADbAAAADwAAAGRycy9kb3ducmV2LnhtbERPTWuDQBC9F/IflgnkVteUEIJ1IyZQ6aUQEy+9De5E&#10;Je6suNto++u7hUJu83ifk2az6cWdRtdZVrCOYhDEtdUdNwqqy9vzDoTzyBp7y6Tgmxxk+8VTiom2&#10;E5d0P/tGhBB2CSpovR8SKV3dkkEX2YE4cFc7GvQBjo3UI04h3PTyJY630mDHoaHFgY4t1bfzl1FQ&#10;VFR2hym/lB8l00/1WdxOplBqtZzzVxCeZv8Q/7vfdZi/gb9fwg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VGAHBAAAA2wAAAA8AAAAAAAAAAAAAAAAAmAIAAGRycy9kb3du&#10;cmV2LnhtbFBLBQYAAAAABAAEAPUAAACGAwAAAAA=&#10;" fillcolor="white [3212]" stroked="f">
                    <v:fill color2="#007dc5" angle="90" focus="100%" type="gradient"/>
                  </v:rect>
                  <v:rect id="Rectangle 11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Zw8IA&#10;AADbAAAADwAAAGRycy9kb3ducmV2LnhtbERP22rCQBB9F/yHZYS+6UbFWqKriFTwhlDbDxizYxLN&#10;zqbZbYx/7woF3+ZwrjOdN6YQNVUut6yg34tAECdW55wq+PledT9AOI+ssbBMCu7kYD5rt6YYa3vj&#10;L6qPPhUhhF2MCjLvy1hKl2Rk0PVsSRy4s60M+gCrVOoKbyHcFHIQRe/SYM6hIcOSlhkl1+OfUfA7&#10;vsj16aSH+8/dQW7qwXbsr1ul3jrNYgLCU+Nf4n/3Wof5I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dnDwgAAANsAAAAPAAAAAAAAAAAAAAAAAJgCAABkcnMvZG93&#10;bnJldi54bWxQSwUGAAAAAAQABAD1AAAAhwMAAAAA&#10;" fillcolor="white [3212]" stroked="f">
                    <v:fill color2="#50b848" angle="90" focus="100%" type="gradient"/>
                  </v:rect>
                  <v:rect id="Rectangle 12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++b8A&#10;AADbAAAADwAAAGRycy9kb3ducmV2LnhtbERPS4vCMBC+L/gfwgheFk3VRbQapSwKe/WBeByaMS02&#10;k9Bktf77jSDsbT6+56w2nW3EndpQO1YwHmUgiEunazYKTsfdcA4iRGSNjWNS8KQAm3XvY4W5dg/e&#10;0/0QjUghHHJUUMXocylDWZHFMHKeOHFX11qMCbZG6hYfKdw2cpJlM2mx5tRQoafvisrb4dcqWJhJ&#10;8dUU/pKR334ae+aujFOlBv2uWIKI1MV/8dv9o9P8Gbx+SQf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T75vwAAANsAAAAPAAAAAAAAAAAAAAAAAJgCAABkcnMvZG93bnJl&#10;di54bWxQSwUGAAAAAAQABAD1AAAAhAMAAAAA&#10;" fillcolor="white [3212]" stroked="f">
                    <v:fill color2="#665d58" angle="90" focus="100%" type="gradient"/>
                  </v:rect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BA" w:rsidRDefault="00150F36" w:rsidP="009B2ABA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-393065</wp:posOffset>
              </wp:positionH>
              <wp:positionV relativeFrom="paragraph">
                <wp:posOffset>-354965</wp:posOffset>
              </wp:positionV>
              <wp:extent cx="6035675" cy="65659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5675" cy="656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ABA" w:rsidRPr="000B44ED" w:rsidRDefault="00150F36" w:rsidP="009B2ABA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sdt>
                            <w:sdtPr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7"/>
                                <w:szCs w:val="17"/>
                                <w:rtl/>
                              </w:rPr>
                              <w:alias w:val="   "/>
                              <w:tag w:val="txtYechida"/>
                              <w:id w:val="587580918"/>
                              <w:placeholder>
                                <w:docPart w:val="FD7BF03F6BDA41E5A26ED196B5AB2C71"/>
                              </w:placeholder>
                              <w:text/>
                            </w:sdtPr>
                            <w:sdtEndPr/>
                            <w:sdtContent>
                              <w:r w:rsidR="009B2ABA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pacing w:val="-4"/>
                                  <w:sz w:val="17"/>
                                  <w:szCs w:val="17"/>
                                  <w:rtl/>
                                </w:rPr>
                                <w:t>חטיבת השמירה על הקרקע</w:t>
                              </w:r>
                            </w:sdtContent>
                          </w:sdt>
                        </w:p>
                        <w:p w:rsidR="009B2ABA" w:rsidRPr="008F23E2" w:rsidRDefault="00150F36" w:rsidP="009B2ABA">
                          <w:pPr>
                            <w:tabs>
                              <w:tab w:val="left" w:pos="4823"/>
                              <w:tab w:val="right" w:pos="7819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Address"/>
                              <w:id w:val="-974918454"/>
                            </w:sdtPr>
                            <w:sdtEndPr/>
                            <w:sdtContent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רח' הצבי 15 (בנין בזק), ת.ד. 2600, ירושלים 9438622</w:t>
                              </w:r>
                            </w:sdtContent>
                          </w:sdt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Tel"/>
                              <w:id w:val="1954749907"/>
                            </w:sdtPr>
                            <w:sdtEndPr/>
                            <w:sdtContent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Tel"/>
                              <w:id w:val="2033922609"/>
                            </w:sdtPr>
                            <w:sdtEndPr>
                              <w:rPr>
                                <w:rFonts w:asciiTheme="minorHAnsi" w:hAnsiTheme="minorHAnsi" w:cs="David"/>
                                <w:color w:val="000000" w:themeColor="text1"/>
                                <w:sz w:val="24"/>
                                <w:szCs w:val="24"/>
                              </w:rPr>
                            </w:sdtEndPr>
                            <w:sdtContent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טל':</w:t>
                              </w:r>
                            </w:sdtContent>
                          </w:sdt>
                          <w:r w:rsidR="009B2ABA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Tel"/>
                              <w:id w:val="-771629955"/>
                            </w:sdtPr>
                            <w:sdtEndPr/>
                            <w:sdtContent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073-2021339</w:t>
                              </w:r>
                            </w:sdtContent>
                          </w:sdt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Fax"/>
                              <w:id w:val="350992850"/>
                            </w:sdtPr>
                            <w:sdtEndPr/>
                            <w:sdtContent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Fax"/>
                              <w:id w:val="539180220"/>
                            </w:sdtPr>
                            <w:sdtEndPr/>
                            <w:sdtContent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פקס:</w:t>
                              </w:r>
                            </w:sdtContent>
                          </w:sdt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Fax"/>
                              <w:id w:val="1246069588"/>
                            </w:sdtPr>
                            <w:sdtEndPr/>
                            <w:sdtContent>
                              <w:r w:rsidR="009B2ABA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073-2021502</w:t>
                              </w:r>
                            </w:sdtContent>
                          </w:sdt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</w:r>
                        </w:p>
                        <w:p w:rsidR="009B2ABA" w:rsidRPr="007E1890" w:rsidRDefault="00150F36" w:rsidP="009B2ABA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1" w:history="1">
                            <w:r w:rsidR="009B2ABA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9B2AB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9B2ABA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9B2ABA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9B2AB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9B2AB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9B2AB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9B2AB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9B2AB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9B2ABA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:rsidR="009B2ABA" w:rsidRDefault="009B2ABA" w:rsidP="009B2ABA">
                          <w:pPr>
                            <w:tabs>
                              <w:tab w:val="left" w:pos="4823"/>
                            </w:tabs>
                            <w:spacing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hint="cs"/>
                                <w:rtl/>
                              </w:rPr>
                              <w:tag w:val="txtFax"/>
                              <w:id w:val="-1920861003"/>
                              <w:showingPlcHdr/>
                            </w:sdtPr>
                            <w:sdtEndPr/>
                            <w:sdtContent/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30.95pt;margin-top:-27.95pt;width:475.25pt;height: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fhugIAAME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" filled="f" stroked="f">
              <v:textbox>
                <w:txbxContent>
                  <w:p w:rsidR="009B2ABA" w:rsidRPr="000B44ED" w:rsidRDefault="00150F36" w:rsidP="009B2ABA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sdt>
                      <w:sdtPr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7"/>
                          <w:szCs w:val="17"/>
                          <w:rtl/>
                        </w:rPr>
                        <w:alias w:val="   "/>
                        <w:tag w:val="txtYechida"/>
                        <w:id w:val="587580918"/>
                        <w:placeholder>
                          <w:docPart w:val="FD7BF03F6BDA41E5A26ED196B5AB2C71"/>
                        </w:placeholder>
                        <w:text/>
                      </w:sdtPr>
                      <w:sdtEndPr/>
                      <w:sdtContent>
                        <w:r w:rsidR="009B2ABA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pacing w:val="-4"/>
                            <w:sz w:val="17"/>
                            <w:szCs w:val="17"/>
                            <w:rtl/>
                          </w:rPr>
                          <w:t>חטיבת השמירה על הקרקע</w:t>
                        </w:r>
                      </w:sdtContent>
                    </w:sdt>
                  </w:p>
                  <w:p w:rsidR="009B2ABA" w:rsidRPr="008F23E2" w:rsidRDefault="00150F36" w:rsidP="009B2ABA">
                    <w:pPr>
                      <w:tabs>
                        <w:tab w:val="left" w:pos="4823"/>
                        <w:tab w:val="right" w:pos="7819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Address"/>
                        <w:id w:val="-974918454"/>
                      </w:sdtPr>
                      <w:sdtEndPr/>
                      <w:sdtContent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רח' הצבי 15 (בנין בזק), ת.ד. 2600, ירושלים 9438622</w:t>
                        </w:r>
                      </w:sdtContent>
                    </w:sdt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</w:t>
                    </w:r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Tel"/>
                        <w:id w:val="1954749907"/>
                      </w:sdtPr>
                      <w:sdtEndPr/>
                      <w:sdtContent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Tel"/>
                        <w:id w:val="2033922609"/>
                      </w:sdtPr>
                      <w:sdtEndPr>
                        <w:rPr>
                          <w:rFonts w:asciiTheme="minorHAnsi" w:hAnsiTheme="minorHAnsi" w:cs="David"/>
                          <w:color w:val="000000" w:themeColor="text1"/>
                          <w:sz w:val="24"/>
                          <w:szCs w:val="24"/>
                        </w:rPr>
                      </w:sdtEndPr>
                      <w:sdtContent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טל':</w:t>
                        </w:r>
                      </w:sdtContent>
                    </w:sdt>
                    <w:r w:rsidR="009B2ABA">
                      <w:rPr>
                        <w:rFonts w:hint="cs"/>
                        <w:rtl/>
                      </w:rPr>
                      <w:t xml:space="preserve">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Tel"/>
                        <w:id w:val="-771629955"/>
                      </w:sdtPr>
                      <w:sdtEndPr/>
                      <w:sdtContent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073-2021339</w:t>
                        </w:r>
                      </w:sdtContent>
                    </w:sdt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Fax"/>
                        <w:id w:val="350992850"/>
                      </w:sdtPr>
                      <w:sdtEndPr/>
                      <w:sdtContent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Fax"/>
                        <w:id w:val="539180220"/>
                      </w:sdtPr>
                      <w:sdtEndPr/>
                      <w:sdtContent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פקס:</w:t>
                        </w:r>
                      </w:sdtContent>
                    </w:sdt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Fax"/>
                        <w:id w:val="1246069588"/>
                      </w:sdtPr>
                      <w:sdtEndPr/>
                      <w:sdtContent>
                        <w:r w:rsidR="009B2ABA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073-2021502</w:t>
                        </w:r>
                      </w:sdtContent>
                    </w:sdt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</w:r>
                  </w:p>
                  <w:p w:rsidR="009B2ABA" w:rsidRPr="007E1890" w:rsidRDefault="00150F36" w:rsidP="009B2ABA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2" w:history="1">
                      <w:r w:rsidR="009B2ABA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9B2ABA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9B2ABA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9B2ABA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9B2ABA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9B2ABA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9B2ABA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9B2ABA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9B2ABA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9B2ABA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:rsidR="009B2ABA" w:rsidRDefault="009B2ABA" w:rsidP="009B2ABA">
                    <w:pPr>
                      <w:tabs>
                        <w:tab w:val="left" w:pos="4823"/>
                      </w:tabs>
                      <w:spacing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hint="cs"/>
                          <w:rtl/>
                        </w:rPr>
                        <w:tag w:val="txtFax"/>
                        <w:id w:val="-1920861003"/>
                        <w:showingPlcHdr/>
                      </w:sdtPr>
                      <w:sdtEndPr/>
                      <w:sdtContent/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224155</wp:posOffset>
              </wp:positionH>
              <wp:positionV relativeFrom="paragraph">
                <wp:posOffset>67945</wp:posOffset>
              </wp:positionV>
              <wp:extent cx="274320" cy="186690"/>
              <wp:effectExtent l="0" t="0" r="11430" b="381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ABA" w:rsidRDefault="009B2ABA" w:rsidP="009B2ABA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62812" cy="170953"/>
                                <wp:effectExtent l="19050" t="0" r="3888" b="0"/>
                                <wp:docPr id="4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OVIL_logo_250_color.gi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3809" cy="171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7.65pt;margin-top:5.35pt;width:21.6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JWsnuizAgAAsgUAAA4A&#10;AAAAAAAAAAAAAAAALgIAAGRycy9lMm9Eb2MueG1sUEsBAi0AFAAGAAgAAAAhAIMKOQzcAAAABwEA&#10;AA8AAAAAAAAAAAAAAAAADQUAAGRycy9kb3ducmV2LnhtbFBLBQYAAAAABAAEAPMAAAAWBgAAAAA=&#10;" filled="f" stroked="f">
              <v:textbox inset="0,0,0,0">
                <w:txbxContent>
                  <w:p w:rsidR="009B2ABA" w:rsidRDefault="009B2ABA" w:rsidP="009B2ABA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62812" cy="170953"/>
                          <wp:effectExtent l="19050" t="0" r="3888" b="0"/>
                          <wp:docPr id="4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OVIL_logo_250_color.gif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3809" cy="171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5009515</wp:posOffset>
              </wp:positionH>
              <wp:positionV relativeFrom="paragraph">
                <wp:posOffset>-95250</wp:posOffset>
              </wp:positionV>
              <wp:extent cx="1790065" cy="323215"/>
              <wp:effectExtent l="0" t="0" r="635" b="635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6" name="Rectangle 2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3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4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743DE5" id="Group 1" o:spid="_x0000_s1026" style="position:absolute;left:0;text-align:left;margin-left:394.45pt;margin-top:-7.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">
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btMQA&#10;AADaAAAADwAAAGRycy9kb3ducmV2LnhtbESPQWsCMRSE74X+h/CE3mpWKVJWo4hUlF6sWqjH183r&#10;7urmZU1SN/77piB4HGbmG2Yyi6YRF3K+tqxg0M9AEBdW11wq+Nwvn19B+ICssbFMCq7kYTZ9fJhg&#10;rm3HW7rsQikShH2OCqoQ2lxKX1Rk0PdtS5y8H+sMhiRdKbXDLsFNI4dZNpIGa04LFba0qKg47X6N&#10;gvMq+15+bTfvw6OLsVvHl7fi46DUUy/OxyACxXAP39prrWAE/1fSDZ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W7TEAAAA2gAAAA8AAAAAAAAAAAAAAAAAmAIAAGRycy9k&#10;b3ducmV2LnhtbFBLBQYAAAAABAAEAPUAAACJAwAAAAA=&#10;" fillcolor="white [3212]" stroked="f">
                <v:fill color2="#df6d27" angle="90" focus="100%" type="gradient"/>
              </v:rect>
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sr8IA&#10;AADaAAAADwAAAGRycy9kb3ducmV2LnhtbESPQYvCMBSE74L/IbwFb5quB3epRnEFixdha3vx9mje&#10;tsXmpTTRVn+9EYQ9DjPzDbPaDKYRN+pcbVnB5ywCQVxYXXOpIM/2028QziNrbCyTgjs52KzHoxXG&#10;2vac0u3kSxEg7GJUUHnfxlK6oiKDbmZb4uD92c6gD7Irpe6wD3DTyHkULaTBmsNChS3tKioup6tR&#10;kOSU1j/9NkuPKdMjPyeXX5MoNfkYtksQngb/H363D1rBF7yu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2yvwgAAANoAAAAPAAAAAAAAAAAAAAAAAJgCAABkcnMvZG93&#10;bnJldi54bWxQSwUGAAAAAAQABAD1AAAAhwMAAAAA&#10;" fillcolor="white [3212]" stroked="f">
                <v:fill color2="#007dc5" angle="90" focus="100%" type="gradient"/>
              </v:rect>
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6NCr8A&#10;AADaAAAADwAAAGRycy9kb3ducmV2LnhtbERPy4rCMBTdD/gP4QruxlQFlWoUkRF8Ifj4gGtzbavN&#10;TaeJtf69WQzM8nDe03ljClFT5XLLCnrdCARxYnXOqYLLefU9BuE8ssbCMil4k4P5rPU1xVjbFx+p&#10;PvlUhBB2MSrIvC9jKV2SkUHXtSVx4G62MugDrFKpK3yFcFPIfhQNpcGcQ0OGJS0zSh6np1HwO7rL&#10;9fWqB/uf3UFu6v525B9bpTrtZjEB4anx/+I/91orCFvDlX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jo0KvwAAANoAAAAPAAAAAAAAAAAAAAAAAJgCAABkcnMvZG93bnJl&#10;di54bWxQSwUGAAAAAAQABAD1AAAAhAMAAAAA&#10;" fillcolor="white [3212]" stroked="f">
                <v:fill color2="#50b848" angle="90" focus="100%" type="gradient"/>
              </v:rect>
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fWsAA&#10;AADaAAAADwAAAGRycy9kb3ducmV2LnhtbESPS4sCMRCE74L/IfTCXkQzPpB11iiDrODVB7LHZtKb&#10;GXbSCZOo4783guCxqPqqqOW6s424UhtqxwrGowwEcel0zUbB6bgdfoEIEVlj45gU3CnAetXvLTHX&#10;7sZ7uh6iEamEQ44Kqhh9LmUoK7IYRs4TJ+/PtRZjkq2RusVbKreNnGTZXFqsOS1U6GlTUfl/uFgF&#10;CzMpZk3hfzPyPwNjz9yVcarU50dXfIOI1MV3+EXvdOLgeSXd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3fWsAAAADaAAAADwAAAAAAAAAAAAAAAACYAgAAZHJzL2Rvd25y&#10;ZXYueG1sUEsFBgAAAAAEAAQA9QAAAIUDAAAAAA==&#10;" fillcolor="white [3212]" stroked="f">
                <v:fill color2="#665d58" angle="90" focus="100%" type="gradien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606" w:rsidRDefault="00C73606" w:rsidP="0038772F">
      <w:pPr>
        <w:spacing w:after="0" w:line="240" w:lineRule="auto"/>
      </w:pPr>
      <w:r>
        <w:separator/>
      </w:r>
    </w:p>
  </w:footnote>
  <w:footnote w:type="continuationSeparator" w:id="0">
    <w:p w:rsidR="00C73606" w:rsidRDefault="00C73606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BA" w:rsidRDefault="009B2AB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BA" w:rsidRDefault="009B2ABA" w:rsidP="009B2ABA">
    <w:pPr>
      <w:pStyle w:val="a6"/>
      <w:tabs>
        <w:tab w:val="clear" w:pos="4153"/>
        <w:tab w:val="clear" w:pos="8306"/>
        <w:tab w:val="left" w:pos="6043"/>
      </w:tabs>
    </w:pPr>
    <w:r w:rsidRPr="00105961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19050" t="0" r="0" b="0"/>
          <wp:wrapSquare wrapText="bothSides"/>
          <wp:docPr id="3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BA" w:rsidRDefault="009B2ABA" w:rsidP="009B2ABA">
    <w:pPr>
      <w:pStyle w:val="a6"/>
      <w:ind w:left="-2" w:firstLine="2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19050" t="0" r="0" b="0"/>
          <wp:wrapSquare wrapText="bothSides"/>
          <wp:docPr id="2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2ABA" w:rsidRDefault="009B2ABA" w:rsidP="009B2ABA">
    <w:pPr>
      <w:pStyle w:val="a6"/>
    </w:pPr>
  </w:p>
  <w:p w:rsidR="009B2ABA" w:rsidRDefault="009B2ABA" w:rsidP="009B2ABA">
    <w:pPr>
      <w:pStyle w:val="a6"/>
    </w:pPr>
  </w:p>
  <w:p w:rsidR="009B2ABA" w:rsidRPr="001B73D5" w:rsidRDefault="00150F36" w:rsidP="009B2ABA">
    <w:pPr>
      <w:pStyle w:val="a6"/>
      <w:tabs>
        <w:tab w:val="clear" w:pos="4153"/>
        <w:tab w:val="clear" w:pos="8306"/>
      </w:tabs>
      <w:ind w:left="7369"/>
      <w:rPr>
        <w:b/>
        <w:bCs/>
        <w:rtl/>
      </w:rPr>
    </w:pPr>
    <w:sdt>
      <w:sdtPr>
        <w:rPr>
          <w:rFonts w:hint="cs"/>
          <w:b/>
          <w:bCs/>
          <w:rtl/>
        </w:rPr>
        <w:id w:val="6241214"/>
        <w:placeholder>
          <w:docPart w:val="FD7BF03F6BDA41E5A26ED196B5AB2C71"/>
        </w:placeholder>
        <w:showingPlcHdr/>
      </w:sdtPr>
      <w:sdtEndPr/>
      <w:sdtContent>
        <w:r w:rsidR="009B2ABA">
          <w:rPr>
            <w:rFonts w:hint="cs"/>
            <w:b/>
            <w:bCs/>
            <w:rtl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51BA3"/>
    <w:multiLevelType w:val="hybridMultilevel"/>
    <w:tmpl w:val="832EF6E8"/>
    <w:lvl w:ilvl="0" w:tplc="EE025C20">
      <w:start w:val="1"/>
      <w:numFmt w:val="hebrew1"/>
      <w:lvlText w:val="%1."/>
      <w:lvlJc w:val="center"/>
      <w:pPr>
        <w:ind w:left="1440" w:hanging="360"/>
      </w:pPr>
      <w:rPr>
        <w:rFonts w:hint="default"/>
        <w:b w:val="0"/>
        <w:bCs w:val="0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D4D0F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DF43186"/>
    <w:multiLevelType w:val="hybridMultilevel"/>
    <w:tmpl w:val="14E03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FA7"/>
    <w:multiLevelType w:val="hybridMultilevel"/>
    <w:tmpl w:val="5D5E5444"/>
    <w:lvl w:ilvl="0" w:tplc="BDD66C7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C3C0C"/>
    <w:multiLevelType w:val="hybridMultilevel"/>
    <w:tmpl w:val="CABC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F0D812">
      <w:start w:val="1"/>
      <w:numFmt w:val="hebrew1"/>
      <w:lvlText w:val="%2."/>
      <w:lvlJc w:val="center"/>
      <w:pPr>
        <w:ind w:left="1440" w:hanging="360"/>
      </w:pPr>
      <w:rPr>
        <w:rFonts w:hint="default"/>
        <w:b w:val="0"/>
        <w:bCs w:val="0"/>
        <w:szCs w:val="22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02392"/>
    <w:multiLevelType w:val="hybridMultilevel"/>
    <w:tmpl w:val="9AB46168"/>
    <w:lvl w:ilvl="0" w:tplc="E174CCA6">
      <w:start w:val="1"/>
      <w:numFmt w:val="hebrew1"/>
      <w:lvlText w:val="%1."/>
      <w:lvlJc w:val="center"/>
      <w:pPr>
        <w:ind w:left="720" w:hanging="360"/>
      </w:pPr>
      <w:rPr>
        <w:rFonts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2D26"/>
    <w:multiLevelType w:val="hybridMultilevel"/>
    <w:tmpl w:val="4BB27446"/>
    <w:lvl w:ilvl="0" w:tplc="95289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243287"/>
    <w:multiLevelType w:val="hybridMultilevel"/>
    <w:tmpl w:val="229289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14528E"/>
    <w:multiLevelType w:val="hybridMultilevel"/>
    <w:tmpl w:val="25D60D96"/>
    <w:lvl w:ilvl="0" w:tplc="6A54B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02713A"/>
    <w:multiLevelType w:val="hybridMultilevel"/>
    <w:tmpl w:val="0D0E392A"/>
    <w:lvl w:ilvl="0" w:tplc="3FB679BE">
      <w:start w:val="1"/>
      <w:numFmt w:val="hebrew1"/>
      <w:lvlText w:val="%1."/>
      <w:lvlJc w:val="center"/>
      <w:pPr>
        <w:ind w:left="720" w:hanging="360"/>
      </w:pPr>
      <w:rPr>
        <w:rFonts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A0FB3"/>
    <w:multiLevelType w:val="multilevel"/>
    <w:tmpl w:val="736EE1F4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0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1" w15:restartNumberingAfterBreak="0">
    <w:nsid w:val="61AA7BBE"/>
    <w:multiLevelType w:val="multilevel"/>
    <w:tmpl w:val="761E02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590" w:hanging="360"/>
      </w:pPr>
      <w:rPr>
        <w:rFonts w:ascii="Times New Roman" w:eastAsia="Times New Roman" w:hAnsi="Times New Roman" w:cs="David"/>
        <w:sz w:val="20"/>
        <w:szCs w:val="20"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1440"/>
      </w:pPr>
      <w:rPr>
        <w:rFonts w:hint="default"/>
      </w:rPr>
    </w:lvl>
  </w:abstractNum>
  <w:abstractNum w:abstractNumId="12" w15:restartNumberingAfterBreak="0">
    <w:nsid w:val="63E92A82"/>
    <w:multiLevelType w:val="hybridMultilevel"/>
    <w:tmpl w:val="E590549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151FAD"/>
    <w:multiLevelType w:val="hybridMultilevel"/>
    <w:tmpl w:val="257ECDAE"/>
    <w:lvl w:ilvl="0" w:tplc="72E88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D2314A"/>
    <w:multiLevelType w:val="hybridMultilevel"/>
    <w:tmpl w:val="4D7018AA"/>
    <w:lvl w:ilvl="0" w:tplc="0409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5" w15:restartNumberingAfterBreak="0">
    <w:nsid w:val="7BA41A0D"/>
    <w:multiLevelType w:val="hybridMultilevel"/>
    <w:tmpl w:val="554E2652"/>
    <w:lvl w:ilvl="0" w:tplc="5C36F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6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4"/>
  </w:num>
  <w:num w:numId="15">
    <w:abstractNumId w:val="12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defaultTabStop w:val="720"/>
  <w:characterSpacingControl w:val="doNotCompress"/>
  <w:hdrShapeDefaults>
    <o:shapedefaults v:ext="edit" spidmax="4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13"/>
    <w:rsid w:val="0000546D"/>
    <w:rsid w:val="0001467B"/>
    <w:rsid w:val="00015196"/>
    <w:rsid w:val="00022186"/>
    <w:rsid w:val="000254D5"/>
    <w:rsid w:val="000552CD"/>
    <w:rsid w:val="0005612B"/>
    <w:rsid w:val="00061889"/>
    <w:rsid w:val="00067CCA"/>
    <w:rsid w:val="00070591"/>
    <w:rsid w:val="00075505"/>
    <w:rsid w:val="00076D35"/>
    <w:rsid w:val="00083FC5"/>
    <w:rsid w:val="000929EF"/>
    <w:rsid w:val="00094A82"/>
    <w:rsid w:val="000A2006"/>
    <w:rsid w:val="000A2226"/>
    <w:rsid w:val="000A2E19"/>
    <w:rsid w:val="000C004D"/>
    <w:rsid w:val="000C284A"/>
    <w:rsid w:val="000D1A85"/>
    <w:rsid w:val="000D22C6"/>
    <w:rsid w:val="000E559C"/>
    <w:rsid w:val="000E741C"/>
    <w:rsid w:val="00100594"/>
    <w:rsid w:val="001016FF"/>
    <w:rsid w:val="00110638"/>
    <w:rsid w:val="00120BFC"/>
    <w:rsid w:val="00124364"/>
    <w:rsid w:val="00134F4A"/>
    <w:rsid w:val="00135EBD"/>
    <w:rsid w:val="00150F36"/>
    <w:rsid w:val="00161582"/>
    <w:rsid w:val="001709FD"/>
    <w:rsid w:val="00183B82"/>
    <w:rsid w:val="0018777D"/>
    <w:rsid w:val="00194B2E"/>
    <w:rsid w:val="00195712"/>
    <w:rsid w:val="001A0627"/>
    <w:rsid w:val="001A1D6C"/>
    <w:rsid w:val="001B1485"/>
    <w:rsid w:val="001B5011"/>
    <w:rsid w:val="001C204E"/>
    <w:rsid w:val="001C29D8"/>
    <w:rsid w:val="001C2F8C"/>
    <w:rsid w:val="001C4CB6"/>
    <w:rsid w:val="001C4CCC"/>
    <w:rsid w:val="001E362E"/>
    <w:rsid w:val="001F2837"/>
    <w:rsid w:val="00203EBB"/>
    <w:rsid w:val="00211033"/>
    <w:rsid w:val="002215C9"/>
    <w:rsid w:val="00223DB6"/>
    <w:rsid w:val="00230191"/>
    <w:rsid w:val="00230DBD"/>
    <w:rsid w:val="002353D8"/>
    <w:rsid w:val="002474C1"/>
    <w:rsid w:val="0025016F"/>
    <w:rsid w:val="0026142B"/>
    <w:rsid w:val="00276273"/>
    <w:rsid w:val="00290088"/>
    <w:rsid w:val="002904A1"/>
    <w:rsid w:val="00293E7B"/>
    <w:rsid w:val="002A2A7C"/>
    <w:rsid w:val="002A5557"/>
    <w:rsid w:val="002A612E"/>
    <w:rsid w:val="002C6E3D"/>
    <w:rsid w:val="002E0C6C"/>
    <w:rsid w:val="002E3C49"/>
    <w:rsid w:val="002F415B"/>
    <w:rsid w:val="00303664"/>
    <w:rsid w:val="00320199"/>
    <w:rsid w:val="00344542"/>
    <w:rsid w:val="00347836"/>
    <w:rsid w:val="0035338A"/>
    <w:rsid w:val="00356D68"/>
    <w:rsid w:val="003611E1"/>
    <w:rsid w:val="0037474B"/>
    <w:rsid w:val="003754E7"/>
    <w:rsid w:val="0037777E"/>
    <w:rsid w:val="00385E8B"/>
    <w:rsid w:val="0038772F"/>
    <w:rsid w:val="003936AB"/>
    <w:rsid w:val="00393F16"/>
    <w:rsid w:val="00394A3A"/>
    <w:rsid w:val="0039668F"/>
    <w:rsid w:val="00396CE6"/>
    <w:rsid w:val="003A3266"/>
    <w:rsid w:val="003B2934"/>
    <w:rsid w:val="003B4228"/>
    <w:rsid w:val="003C0FC3"/>
    <w:rsid w:val="003C5B50"/>
    <w:rsid w:val="003D18F0"/>
    <w:rsid w:val="003D2E68"/>
    <w:rsid w:val="003D6957"/>
    <w:rsid w:val="003E02C1"/>
    <w:rsid w:val="00400427"/>
    <w:rsid w:val="00402BD2"/>
    <w:rsid w:val="00406060"/>
    <w:rsid w:val="004218F1"/>
    <w:rsid w:val="004255AC"/>
    <w:rsid w:val="00431ACA"/>
    <w:rsid w:val="00434183"/>
    <w:rsid w:val="00435676"/>
    <w:rsid w:val="0044761F"/>
    <w:rsid w:val="0045470E"/>
    <w:rsid w:val="004630A7"/>
    <w:rsid w:val="00482309"/>
    <w:rsid w:val="00486F2D"/>
    <w:rsid w:val="00490CED"/>
    <w:rsid w:val="0049468E"/>
    <w:rsid w:val="00497144"/>
    <w:rsid w:val="004A417F"/>
    <w:rsid w:val="004D5B2C"/>
    <w:rsid w:val="004E2815"/>
    <w:rsid w:val="004E4B0B"/>
    <w:rsid w:val="004E513D"/>
    <w:rsid w:val="00512643"/>
    <w:rsid w:val="00516B9A"/>
    <w:rsid w:val="00521116"/>
    <w:rsid w:val="00524F52"/>
    <w:rsid w:val="005367E3"/>
    <w:rsid w:val="00540216"/>
    <w:rsid w:val="005427BB"/>
    <w:rsid w:val="00545A38"/>
    <w:rsid w:val="00547157"/>
    <w:rsid w:val="0055054C"/>
    <w:rsid w:val="005512D6"/>
    <w:rsid w:val="00554974"/>
    <w:rsid w:val="0056540D"/>
    <w:rsid w:val="00576F78"/>
    <w:rsid w:val="00583217"/>
    <w:rsid w:val="005863C9"/>
    <w:rsid w:val="00597F47"/>
    <w:rsid w:val="005B021C"/>
    <w:rsid w:val="005B1CB7"/>
    <w:rsid w:val="005C19DF"/>
    <w:rsid w:val="005C5967"/>
    <w:rsid w:val="005D1BBA"/>
    <w:rsid w:val="005D3CA0"/>
    <w:rsid w:val="005E7ABA"/>
    <w:rsid w:val="005F2498"/>
    <w:rsid w:val="005F70A5"/>
    <w:rsid w:val="0061753D"/>
    <w:rsid w:val="0062207E"/>
    <w:rsid w:val="006537FC"/>
    <w:rsid w:val="00654494"/>
    <w:rsid w:val="00657DC1"/>
    <w:rsid w:val="00661BDF"/>
    <w:rsid w:val="006630D6"/>
    <w:rsid w:val="0066606B"/>
    <w:rsid w:val="00666DB1"/>
    <w:rsid w:val="0067449C"/>
    <w:rsid w:val="006745F6"/>
    <w:rsid w:val="00674FCA"/>
    <w:rsid w:val="006872C0"/>
    <w:rsid w:val="00687B23"/>
    <w:rsid w:val="006903F8"/>
    <w:rsid w:val="00690946"/>
    <w:rsid w:val="006A3B88"/>
    <w:rsid w:val="006A57FA"/>
    <w:rsid w:val="006B0C3B"/>
    <w:rsid w:val="006B49FE"/>
    <w:rsid w:val="006C1590"/>
    <w:rsid w:val="006C6F69"/>
    <w:rsid w:val="006D0EEA"/>
    <w:rsid w:val="006E405C"/>
    <w:rsid w:val="006E6866"/>
    <w:rsid w:val="006F06E8"/>
    <w:rsid w:val="006F3495"/>
    <w:rsid w:val="00710175"/>
    <w:rsid w:val="007151EA"/>
    <w:rsid w:val="007331BE"/>
    <w:rsid w:val="0073714F"/>
    <w:rsid w:val="007404D2"/>
    <w:rsid w:val="007448E2"/>
    <w:rsid w:val="007463AF"/>
    <w:rsid w:val="00762560"/>
    <w:rsid w:val="007640D0"/>
    <w:rsid w:val="00764AD1"/>
    <w:rsid w:val="00766763"/>
    <w:rsid w:val="00776026"/>
    <w:rsid w:val="00776B13"/>
    <w:rsid w:val="007A4CE3"/>
    <w:rsid w:val="007B4080"/>
    <w:rsid w:val="007B4430"/>
    <w:rsid w:val="007B54E0"/>
    <w:rsid w:val="007B5EFE"/>
    <w:rsid w:val="007D6B76"/>
    <w:rsid w:val="007F6B57"/>
    <w:rsid w:val="00813107"/>
    <w:rsid w:val="008138B8"/>
    <w:rsid w:val="008138EB"/>
    <w:rsid w:val="0081794D"/>
    <w:rsid w:val="00840DA8"/>
    <w:rsid w:val="0084102B"/>
    <w:rsid w:val="0085610D"/>
    <w:rsid w:val="00857F83"/>
    <w:rsid w:val="00866086"/>
    <w:rsid w:val="008A081C"/>
    <w:rsid w:val="008A561A"/>
    <w:rsid w:val="008B0142"/>
    <w:rsid w:val="008B2AD7"/>
    <w:rsid w:val="008C26AD"/>
    <w:rsid w:val="008D74A4"/>
    <w:rsid w:val="008E009F"/>
    <w:rsid w:val="00902595"/>
    <w:rsid w:val="00902EEC"/>
    <w:rsid w:val="009040C7"/>
    <w:rsid w:val="00915135"/>
    <w:rsid w:val="00917299"/>
    <w:rsid w:val="00917D38"/>
    <w:rsid w:val="00920D7C"/>
    <w:rsid w:val="00921F1A"/>
    <w:rsid w:val="00924E57"/>
    <w:rsid w:val="009340A7"/>
    <w:rsid w:val="00941047"/>
    <w:rsid w:val="00942216"/>
    <w:rsid w:val="00950303"/>
    <w:rsid w:val="009513BD"/>
    <w:rsid w:val="00956C50"/>
    <w:rsid w:val="00961EA2"/>
    <w:rsid w:val="00996BB2"/>
    <w:rsid w:val="009A3EC3"/>
    <w:rsid w:val="009B2ABA"/>
    <w:rsid w:val="009B697C"/>
    <w:rsid w:val="009C75DD"/>
    <w:rsid w:val="009D0916"/>
    <w:rsid w:val="009F1199"/>
    <w:rsid w:val="009F15F5"/>
    <w:rsid w:val="00A06B28"/>
    <w:rsid w:val="00A13139"/>
    <w:rsid w:val="00A138F6"/>
    <w:rsid w:val="00A2256B"/>
    <w:rsid w:val="00A31CE6"/>
    <w:rsid w:val="00A37E65"/>
    <w:rsid w:val="00A44CB4"/>
    <w:rsid w:val="00A45317"/>
    <w:rsid w:val="00A62087"/>
    <w:rsid w:val="00A64DDF"/>
    <w:rsid w:val="00A66403"/>
    <w:rsid w:val="00A772B1"/>
    <w:rsid w:val="00A9479D"/>
    <w:rsid w:val="00AA4310"/>
    <w:rsid w:val="00AC1CC6"/>
    <w:rsid w:val="00AC3DDC"/>
    <w:rsid w:val="00AD2539"/>
    <w:rsid w:val="00AD2B6C"/>
    <w:rsid w:val="00AD4B4B"/>
    <w:rsid w:val="00AE17FD"/>
    <w:rsid w:val="00AF3FFC"/>
    <w:rsid w:val="00AF4C96"/>
    <w:rsid w:val="00B07211"/>
    <w:rsid w:val="00B25A91"/>
    <w:rsid w:val="00B5507D"/>
    <w:rsid w:val="00B663FE"/>
    <w:rsid w:val="00B67D64"/>
    <w:rsid w:val="00BA31F7"/>
    <w:rsid w:val="00BB4890"/>
    <w:rsid w:val="00C01BD0"/>
    <w:rsid w:val="00C0440F"/>
    <w:rsid w:val="00C06239"/>
    <w:rsid w:val="00C110A2"/>
    <w:rsid w:val="00C23C22"/>
    <w:rsid w:val="00C42A00"/>
    <w:rsid w:val="00C44765"/>
    <w:rsid w:val="00C45C20"/>
    <w:rsid w:val="00C47DA8"/>
    <w:rsid w:val="00C543F7"/>
    <w:rsid w:val="00C73606"/>
    <w:rsid w:val="00C7600D"/>
    <w:rsid w:val="00CA2C2E"/>
    <w:rsid w:val="00CB34ED"/>
    <w:rsid w:val="00CB5B72"/>
    <w:rsid w:val="00CC0D0F"/>
    <w:rsid w:val="00CC1C36"/>
    <w:rsid w:val="00CD7547"/>
    <w:rsid w:val="00CE31FB"/>
    <w:rsid w:val="00D01F80"/>
    <w:rsid w:val="00D03279"/>
    <w:rsid w:val="00D1454F"/>
    <w:rsid w:val="00D24FA8"/>
    <w:rsid w:val="00D306C9"/>
    <w:rsid w:val="00D33A4F"/>
    <w:rsid w:val="00D37858"/>
    <w:rsid w:val="00D45E13"/>
    <w:rsid w:val="00D541A3"/>
    <w:rsid w:val="00D64229"/>
    <w:rsid w:val="00D71901"/>
    <w:rsid w:val="00D71E85"/>
    <w:rsid w:val="00D97D54"/>
    <w:rsid w:val="00DA53F0"/>
    <w:rsid w:val="00DA725A"/>
    <w:rsid w:val="00DC006A"/>
    <w:rsid w:val="00DC4C16"/>
    <w:rsid w:val="00DC5E3B"/>
    <w:rsid w:val="00DD7E1C"/>
    <w:rsid w:val="00DE0ED5"/>
    <w:rsid w:val="00DE3CB6"/>
    <w:rsid w:val="00DF0E7D"/>
    <w:rsid w:val="00E14E97"/>
    <w:rsid w:val="00E207F9"/>
    <w:rsid w:val="00E21423"/>
    <w:rsid w:val="00E23961"/>
    <w:rsid w:val="00E3191B"/>
    <w:rsid w:val="00E31D03"/>
    <w:rsid w:val="00E340A8"/>
    <w:rsid w:val="00E529BE"/>
    <w:rsid w:val="00E54C6F"/>
    <w:rsid w:val="00E61FB8"/>
    <w:rsid w:val="00E668C4"/>
    <w:rsid w:val="00E726E2"/>
    <w:rsid w:val="00E8326C"/>
    <w:rsid w:val="00E83281"/>
    <w:rsid w:val="00E91759"/>
    <w:rsid w:val="00EA0AEC"/>
    <w:rsid w:val="00EA578F"/>
    <w:rsid w:val="00EA65E9"/>
    <w:rsid w:val="00EB2C86"/>
    <w:rsid w:val="00EB6259"/>
    <w:rsid w:val="00EB6711"/>
    <w:rsid w:val="00ED3823"/>
    <w:rsid w:val="00ED3F94"/>
    <w:rsid w:val="00ED5E62"/>
    <w:rsid w:val="00EE325A"/>
    <w:rsid w:val="00EE4A87"/>
    <w:rsid w:val="00EE4D36"/>
    <w:rsid w:val="00EF496F"/>
    <w:rsid w:val="00F15136"/>
    <w:rsid w:val="00F211C0"/>
    <w:rsid w:val="00F237C7"/>
    <w:rsid w:val="00F24B76"/>
    <w:rsid w:val="00F24E8A"/>
    <w:rsid w:val="00F3685B"/>
    <w:rsid w:val="00F376D1"/>
    <w:rsid w:val="00F37832"/>
    <w:rsid w:val="00F47D5C"/>
    <w:rsid w:val="00F60911"/>
    <w:rsid w:val="00F63361"/>
    <w:rsid w:val="00F67603"/>
    <w:rsid w:val="00F778C5"/>
    <w:rsid w:val="00F812FA"/>
    <w:rsid w:val="00F9336A"/>
    <w:rsid w:val="00FA52DA"/>
    <w:rsid w:val="00FD255A"/>
    <w:rsid w:val="00FE2359"/>
    <w:rsid w:val="00FE2698"/>
    <w:rsid w:val="00FE793D"/>
    <w:rsid w:val="00FE7ED2"/>
    <w:rsid w:val="00FF184C"/>
    <w:rsid w:val="00FF240B"/>
    <w:rsid w:val="00FF374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3"/>
    <o:shapelayout v:ext="edit">
      <o:idmap v:ext="edit" data="1"/>
    </o:shapelayout>
  </w:shapeDefaults>
  <w:decimalSymbol w:val="."/>
  <w:listSeparator w:val=","/>
  <w15:docId w15:val="{B9CCF0C1-B1B8-4D90-8445-F560B3CE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</w:pPr>
  </w:style>
  <w:style w:type="paragraph" w:styleId="1">
    <w:name w:val="heading 1"/>
    <w:basedOn w:val="a"/>
    <w:next w:val="a"/>
    <w:link w:val="11"/>
    <w:uiPriority w:val="9"/>
    <w:qFormat/>
    <w:rsid w:val="00DA53F0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1"/>
    <w:uiPriority w:val="9"/>
    <w:unhideWhenUsed/>
    <w:qFormat/>
    <w:rsid w:val="00DA53F0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DA53F0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1"/>
    <w:uiPriority w:val="9"/>
    <w:semiHidden/>
    <w:unhideWhenUsed/>
    <w:qFormat/>
    <w:rsid w:val="00DA53F0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3F0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3F0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3F0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3F0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3F0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0">
    <w:name w:val="סיעוף 1"/>
    <w:basedOn w:val="a"/>
    <w:rsid w:val="0001467B"/>
    <w:pPr>
      <w:numPr>
        <w:numId w:val="1"/>
      </w:numPr>
      <w:spacing w:before="120" w:after="0" w:line="240" w:lineRule="auto"/>
      <w:ind w:right="0"/>
    </w:pPr>
    <w:rPr>
      <w:rFonts w:ascii="Times New Roman" w:eastAsia="Times New Roman" w:hAnsi="Times New Roman"/>
      <w:color w:val="auto"/>
    </w:rPr>
  </w:style>
  <w:style w:type="paragraph" w:customStyle="1" w:styleId="20">
    <w:name w:val="סיעוף 2"/>
    <w:basedOn w:val="10"/>
    <w:rsid w:val="0001467B"/>
    <w:pPr>
      <w:numPr>
        <w:ilvl w:val="1"/>
      </w:numPr>
      <w:ind w:right="0"/>
    </w:pPr>
  </w:style>
  <w:style w:type="paragraph" w:customStyle="1" w:styleId="30">
    <w:name w:val="סיעוף 3"/>
    <w:basedOn w:val="20"/>
    <w:rsid w:val="0001467B"/>
    <w:pPr>
      <w:numPr>
        <w:ilvl w:val="2"/>
      </w:numPr>
      <w:ind w:right="0"/>
    </w:pPr>
  </w:style>
  <w:style w:type="paragraph" w:customStyle="1" w:styleId="40">
    <w:name w:val="סיעוף 4"/>
    <w:basedOn w:val="30"/>
    <w:rsid w:val="0001467B"/>
    <w:pPr>
      <w:numPr>
        <w:ilvl w:val="3"/>
      </w:numPr>
      <w:ind w:right="0"/>
    </w:pPr>
  </w:style>
  <w:style w:type="paragraph" w:styleId="ab">
    <w:name w:val="List Paragraph"/>
    <w:basedOn w:val="a"/>
    <w:link w:val="ac"/>
    <w:uiPriority w:val="34"/>
    <w:qFormat/>
    <w:rsid w:val="000D22C6"/>
    <w:pPr>
      <w:ind w:left="720"/>
      <w:contextualSpacing/>
    </w:pPr>
  </w:style>
  <w:style w:type="character" w:customStyle="1" w:styleId="11">
    <w:name w:val="כותרת 1 תו"/>
    <w:basedOn w:val="a0"/>
    <w:link w:val="1"/>
    <w:uiPriority w:val="9"/>
    <w:rsid w:val="00DA53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כותרת 2 תו"/>
    <w:basedOn w:val="a0"/>
    <w:link w:val="2"/>
    <w:uiPriority w:val="9"/>
    <w:rsid w:val="00DA53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">
    <w:name w:val="כותרת 3 תו"/>
    <w:basedOn w:val="a0"/>
    <w:link w:val="3"/>
    <w:uiPriority w:val="9"/>
    <w:semiHidden/>
    <w:rsid w:val="00DA53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כותרת 4 תו"/>
    <w:basedOn w:val="a0"/>
    <w:link w:val="4"/>
    <w:uiPriority w:val="9"/>
    <w:semiHidden/>
    <w:rsid w:val="00DA53F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A53F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A53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כותרת 7 תו"/>
    <w:basedOn w:val="a0"/>
    <w:link w:val="7"/>
    <w:uiPriority w:val="9"/>
    <w:semiHidden/>
    <w:rsid w:val="00DA53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כותרת 8 תו"/>
    <w:basedOn w:val="a0"/>
    <w:link w:val="8"/>
    <w:uiPriority w:val="9"/>
    <w:semiHidden/>
    <w:rsid w:val="00DA53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0"/>
    <w:link w:val="9"/>
    <w:uiPriority w:val="9"/>
    <w:semiHidden/>
    <w:rsid w:val="00DA53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0"/>
    <w:uiPriority w:val="99"/>
    <w:unhideWhenUsed/>
    <w:rsid w:val="00D71E85"/>
    <w:rPr>
      <w:color w:val="0000FF" w:themeColor="hyperlink"/>
      <w:u w:val="single"/>
    </w:rPr>
  </w:style>
  <w:style w:type="character" w:customStyle="1" w:styleId="ac">
    <w:name w:val="פיסקת רשימה תו"/>
    <w:basedOn w:val="a0"/>
    <w:link w:val="ab"/>
    <w:uiPriority w:val="34"/>
    <w:locked/>
    <w:rsid w:val="00490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.gov.i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alit\AppData\Local\MmiOfficeCache\&#1495;&#1496;&#1497;&#1489;&#1514;%20&#1492;&#1513;&#1502;&#1497;&#1512;&#149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7BF03F6BDA41E5A26ED196B5AB2C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C662E9-E9CA-434A-AAD3-A422A36F1228}"/>
      </w:docPartPr>
      <w:docPartBody>
        <w:p w:rsidR="00F05B16" w:rsidRDefault="00207582">
          <w:pPr>
            <w:pStyle w:val="FD7BF03F6BDA41E5A26ED196B5AB2C71"/>
          </w:pPr>
          <w:r w:rsidRPr="00DA1BAB">
            <w:rPr>
              <w:rStyle w:val="a3"/>
              <w:rFonts w:hint="cs"/>
              <w:rtl/>
            </w:rPr>
            <w:t>לחץ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כאן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להזנת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טקסט</w:t>
          </w:r>
          <w:r w:rsidRPr="00DA1BAB">
            <w:rPr>
              <w:rStyle w:val="a3"/>
            </w:rPr>
            <w:t>.</w:t>
          </w:r>
        </w:p>
      </w:docPartBody>
    </w:docPart>
    <w:docPart>
      <w:docPartPr>
        <w:name w:val="DBB5666923A74B9EA45CB1EC474147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3221C2-82F9-4681-9CCE-EEC7D116224F}"/>
      </w:docPartPr>
      <w:docPartBody>
        <w:p w:rsidR="00F05B16" w:rsidRDefault="007315C7">
          <w:r w:rsidRPr="009148ED">
            <w:rPr>
              <w:rStyle w:val="a3"/>
              <w:rFonts w:hint="cs"/>
              <w:rtl/>
            </w:rPr>
            <w:t>הקלד</w:t>
          </w:r>
          <w:r w:rsidRPr="009148ED">
            <w:rPr>
              <w:rStyle w:val="a3"/>
              <w:rtl/>
            </w:rPr>
            <w:t xml:space="preserve"> </w:t>
          </w:r>
          <w:r w:rsidRPr="009148ED">
            <w:rPr>
              <w:rStyle w:val="a3"/>
              <w:rFonts w:hint="cs"/>
              <w:rtl/>
            </w:rPr>
            <w:t>פרטי</w:t>
          </w:r>
          <w:r w:rsidRPr="009148ED">
            <w:rPr>
              <w:rStyle w:val="a3"/>
              <w:rtl/>
            </w:rPr>
            <w:t xml:space="preserve"> </w:t>
          </w:r>
          <w:r w:rsidRPr="009148ED">
            <w:rPr>
              <w:rStyle w:val="a3"/>
              <w:rFonts w:hint="cs"/>
              <w:rtl/>
            </w:rPr>
            <w:t>נמען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15C7"/>
    <w:rsid w:val="00207582"/>
    <w:rsid w:val="006747CF"/>
    <w:rsid w:val="007315C7"/>
    <w:rsid w:val="00A37BE1"/>
    <w:rsid w:val="00F0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BE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FFCA63C5307400E85B450BA0E63F029">
    <w:name w:val="1FFCA63C5307400E85B450BA0E63F029"/>
    <w:rsid w:val="00A37BE1"/>
    <w:pPr>
      <w:bidi/>
    </w:pPr>
  </w:style>
  <w:style w:type="character" w:styleId="a3">
    <w:name w:val="Placeholder Text"/>
    <w:basedOn w:val="a0"/>
    <w:uiPriority w:val="99"/>
    <w:semiHidden/>
    <w:rsid w:val="007315C7"/>
    <w:rPr>
      <w:color w:val="808080"/>
    </w:rPr>
  </w:style>
  <w:style w:type="paragraph" w:customStyle="1" w:styleId="EC0414DE0153410DA26EFFD6D0BC7497">
    <w:name w:val="EC0414DE0153410DA26EFFD6D0BC7497"/>
    <w:rsid w:val="00A37BE1"/>
    <w:pPr>
      <w:bidi/>
    </w:pPr>
  </w:style>
  <w:style w:type="paragraph" w:customStyle="1" w:styleId="EBBDF795EB9F4E5C99831B752953017A">
    <w:name w:val="EBBDF795EB9F4E5C99831B752953017A"/>
    <w:rsid w:val="00A37BE1"/>
    <w:pPr>
      <w:bidi/>
    </w:pPr>
  </w:style>
  <w:style w:type="paragraph" w:customStyle="1" w:styleId="19B1395D9C844477980A1A7D4090577F">
    <w:name w:val="19B1395D9C844477980A1A7D4090577F"/>
    <w:rsid w:val="00A37BE1"/>
    <w:pPr>
      <w:bidi/>
    </w:pPr>
  </w:style>
  <w:style w:type="character" w:customStyle="1" w:styleId="a4">
    <w:name w:val="ממיברירתמחדל"/>
    <w:basedOn w:val="a0"/>
    <w:uiPriority w:val="1"/>
    <w:rsid w:val="00A37BE1"/>
    <w:rPr>
      <w:rFonts w:cs="David"/>
      <w:color w:val="000000" w:themeColor="text1"/>
      <w:szCs w:val="24"/>
    </w:rPr>
  </w:style>
  <w:style w:type="paragraph" w:customStyle="1" w:styleId="AFB51DC2A4D14EB7B1DFF4D98AD7322F">
    <w:name w:val="AFB51DC2A4D14EB7B1DFF4D98AD7322F"/>
    <w:rsid w:val="00A37BE1"/>
    <w:pPr>
      <w:bidi/>
    </w:pPr>
  </w:style>
  <w:style w:type="paragraph" w:customStyle="1" w:styleId="6AAC744788AE4DD1A71AA9135484ED68">
    <w:name w:val="6AAC744788AE4DD1A71AA9135484ED68"/>
    <w:rsid w:val="00A37BE1"/>
    <w:pPr>
      <w:bidi/>
    </w:pPr>
  </w:style>
  <w:style w:type="paragraph" w:customStyle="1" w:styleId="D1B7C0C681144CC0A8BDAE3BCA6645F4">
    <w:name w:val="D1B7C0C681144CC0A8BDAE3BCA6645F4"/>
    <w:rsid w:val="00A37BE1"/>
    <w:pPr>
      <w:bidi/>
    </w:pPr>
  </w:style>
  <w:style w:type="paragraph" w:customStyle="1" w:styleId="5E46EEE4624941749A8AAF24AB048B18">
    <w:name w:val="5E46EEE4624941749A8AAF24AB048B18"/>
    <w:rsid w:val="00A37BE1"/>
    <w:pPr>
      <w:bidi/>
    </w:pPr>
  </w:style>
  <w:style w:type="paragraph" w:customStyle="1" w:styleId="BCF99275807F472B98391DFE8509F8E0">
    <w:name w:val="BCF99275807F472B98391DFE8509F8E0"/>
    <w:rsid w:val="00A37BE1"/>
    <w:pPr>
      <w:bidi/>
    </w:pPr>
  </w:style>
  <w:style w:type="paragraph" w:customStyle="1" w:styleId="2915993AECEB4450937D9D7F792092AA">
    <w:name w:val="2915993AECEB4450937D9D7F792092AA"/>
    <w:rsid w:val="00A37BE1"/>
    <w:pPr>
      <w:bidi/>
    </w:pPr>
  </w:style>
  <w:style w:type="paragraph" w:customStyle="1" w:styleId="99B7FE15164847C1977F13EE5F06D8B3">
    <w:name w:val="99B7FE15164847C1977F13EE5F06D8B3"/>
    <w:rsid w:val="00A37BE1"/>
    <w:pPr>
      <w:bidi/>
    </w:pPr>
  </w:style>
  <w:style w:type="paragraph" w:customStyle="1" w:styleId="0D4C4BD366F54163A96D3169AA1CAD0F">
    <w:name w:val="0D4C4BD366F54163A96D3169AA1CAD0F"/>
    <w:rsid w:val="00A37BE1"/>
    <w:pPr>
      <w:bidi/>
    </w:pPr>
  </w:style>
  <w:style w:type="paragraph" w:customStyle="1" w:styleId="3CBBC1BC372144BDA80322ABB7D73A9E">
    <w:name w:val="3CBBC1BC372144BDA80322ABB7D73A9E"/>
    <w:rsid w:val="00A37BE1"/>
    <w:pPr>
      <w:bidi/>
    </w:pPr>
  </w:style>
  <w:style w:type="paragraph" w:customStyle="1" w:styleId="134D1415E94C44FAA0560B84C51373E2">
    <w:name w:val="134D1415E94C44FAA0560B84C51373E2"/>
    <w:rsid w:val="00A37BE1"/>
    <w:pPr>
      <w:bidi/>
    </w:pPr>
  </w:style>
  <w:style w:type="paragraph" w:customStyle="1" w:styleId="7D085381AC5048DBA014F34822EE7778">
    <w:name w:val="7D085381AC5048DBA014F34822EE7778"/>
    <w:rsid w:val="00A37BE1"/>
    <w:pPr>
      <w:bidi/>
    </w:pPr>
  </w:style>
  <w:style w:type="paragraph" w:customStyle="1" w:styleId="908B90FEC26A457E892703E5D25C153B">
    <w:name w:val="908B90FEC26A457E892703E5D25C153B"/>
    <w:rsid w:val="00A37BE1"/>
    <w:pPr>
      <w:bidi/>
    </w:pPr>
  </w:style>
  <w:style w:type="paragraph" w:customStyle="1" w:styleId="3C2AE33456434778A9D6E85CEC565991">
    <w:name w:val="3C2AE33456434778A9D6E85CEC565991"/>
    <w:rsid w:val="00A37BE1"/>
    <w:pPr>
      <w:bidi/>
    </w:pPr>
  </w:style>
  <w:style w:type="paragraph" w:customStyle="1" w:styleId="E6DF7E96FFDD46C18533FDF8D805D251">
    <w:name w:val="E6DF7E96FFDD46C18533FDF8D805D251"/>
    <w:rsid w:val="00A37BE1"/>
    <w:pPr>
      <w:bidi/>
    </w:pPr>
  </w:style>
  <w:style w:type="paragraph" w:customStyle="1" w:styleId="FD7BF03F6BDA41E5A26ED196B5AB2C71">
    <w:name w:val="FD7BF03F6BDA41E5A26ED196B5AB2C71"/>
    <w:rsid w:val="00A37BE1"/>
    <w:pPr>
      <w:bidi/>
    </w:pPr>
  </w:style>
  <w:style w:type="paragraph" w:customStyle="1" w:styleId="03872311B81B48298F923562823913D6">
    <w:name w:val="03872311B81B48298F923562823913D6"/>
    <w:rsid w:val="00A37BE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241D-4F7B-4BC6-83A1-DB73F7A2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חטיבת השמירה.dotx</Template>
  <TotalTime>0</TotalTime>
  <Pages>1</Pages>
  <Words>237</Words>
  <Characters>1190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ltehila תהילה ירושלמי</dc:creator>
  <cp:lastModifiedBy>LDAVID</cp:lastModifiedBy>
  <cp:revision>2</cp:revision>
  <cp:lastPrinted>2016-01-04T14:02:00Z</cp:lastPrinted>
  <dcterms:created xsi:type="dcterms:W3CDTF">2016-02-18T07:16:00Z</dcterms:created>
  <dcterms:modified xsi:type="dcterms:W3CDTF">2016-02-18T07:16:00Z</dcterms:modified>
</cp:coreProperties>
</file>